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A98" w:rsidRDefault="00A91A98" w:rsidP="003963E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IBRÁNY VÁROS ÖNKORMÁNYZAT KÉPVISELŐ-TESTÜLETE</w:t>
      </w:r>
    </w:p>
    <w:p w:rsidR="00A91A98" w:rsidRDefault="00A91A98" w:rsidP="003963E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.../2017. (…...)</w:t>
      </w:r>
    </w:p>
    <w:p w:rsidR="00A91A98" w:rsidRDefault="00A91A98" w:rsidP="003963E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önkormányzati rendelete</w:t>
      </w:r>
    </w:p>
    <w:p w:rsidR="00A91A98" w:rsidRDefault="00A91A98" w:rsidP="003963E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 településkép védelméről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Ibrány Város Önkormányzat Képviselő-testülete a településkép védelméről szóló 2016. évi LXXIV. törvény 12. § (2) bekezdésében kapott felhatalmazás alapján, a Magyarország helyi önkormányzatairól szóló 2011. évi CLXXXIX. törvény 13. § (1) bekezdés 1. pontjában, valamint az épített környezet alakításáról és védelméről szóló 1997. évi LXXVIII. törvény 57. § (2) és (3) bekezdésében meghatározott feladatkörében eljárva – a településfejlesztési koncepcióról, az integrált településfejlesztési stratégiáról és a településrendezési eszközökről, valamint egyes településrendezési sajátos jogintézményekről szóló 314/2012. (XI. 8.) Korm. rendelet 43/A. §-ában biztosított véleményezési jogkörében eljáró </w:t>
      </w:r>
    </w:p>
    <w:p w:rsidR="00A91A98" w:rsidRDefault="00A91A98" w:rsidP="003963EB">
      <w:pPr>
        <w:pStyle w:val="Listaszerbekezds1"/>
        <w:numPr>
          <w:ilvl w:val="0"/>
          <w:numId w:val="1"/>
        </w:numPr>
        <w:spacing w:after="0" w:line="24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az állami főépítészi hatáskörében eljáró Szabolcs-Szatmár-Bereg Megyei Kormányhivatal;</w:t>
      </w:r>
    </w:p>
    <w:p w:rsidR="00A91A98" w:rsidRDefault="00A91A98" w:rsidP="003963EB">
      <w:pPr>
        <w:pStyle w:val="Listaszerbekezds1"/>
        <w:numPr>
          <w:ilvl w:val="0"/>
          <w:numId w:val="1"/>
        </w:numPr>
        <w:spacing w:after="0" w:line="24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Nemzeti Média- és Hírközlési Hatóság;</w:t>
      </w:r>
    </w:p>
    <w:p w:rsidR="00A91A98" w:rsidRDefault="00A91A98" w:rsidP="003963EB">
      <w:pPr>
        <w:pStyle w:val="Listaszerbekezds1"/>
        <w:numPr>
          <w:ilvl w:val="0"/>
          <w:numId w:val="1"/>
        </w:numPr>
        <w:spacing w:after="0" w:line="24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Hortobágyi Nemzeti Park Igazgatóság;</w:t>
      </w:r>
    </w:p>
    <w:p w:rsidR="00A91A98" w:rsidRDefault="00A91A98" w:rsidP="003963EB">
      <w:pPr>
        <w:pStyle w:val="Listaszerbekezds1"/>
        <w:numPr>
          <w:ilvl w:val="0"/>
          <w:numId w:val="1"/>
        </w:numPr>
        <w:spacing w:after="0" w:line="24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Miniszterelnökség, mint a kulturális örökség védelméért felelős miniszter, valamint</w:t>
      </w:r>
    </w:p>
    <w:p w:rsidR="00A91A98" w:rsidRDefault="00A91A98" w:rsidP="003963EB">
      <w:pPr>
        <w:pStyle w:val="Listaszerbekezds1"/>
        <w:numPr>
          <w:ilvl w:val="0"/>
          <w:numId w:val="1"/>
        </w:numPr>
        <w:spacing w:after="0" w:line="24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az erről szóló külön önkormányzati rendeletben partnerségi egyeztetésre megjelölt partnerek 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véleményének kikérésével – a következőket rendeli el:</w:t>
      </w: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I. fejezet</w:t>
      </w: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ÁLTALÁNOS RENDELKEZÉSEK</w:t>
      </w:r>
    </w:p>
    <w:p w:rsidR="00A91A98" w:rsidRPr="00021975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91A98" w:rsidRPr="00021975" w:rsidRDefault="00A91A98" w:rsidP="00767A6B">
      <w:pPr>
        <w:spacing w:after="0" w:line="240" w:lineRule="auto"/>
        <w:ind w:left="360"/>
        <w:jc w:val="center"/>
        <w:rPr>
          <w:b/>
          <w:bCs/>
          <w:sz w:val="24"/>
          <w:szCs w:val="24"/>
        </w:rPr>
      </w:pPr>
      <w:r w:rsidRPr="00021975">
        <w:rPr>
          <w:b/>
          <w:bCs/>
          <w:sz w:val="24"/>
          <w:szCs w:val="24"/>
        </w:rPr>
        <w:t>A rendelet célja</w:t>
      </w:r>
    </w:p>
    <w:p w:rsidR="00A91A98" w:rsidRPr="00021975" w:rsidRDefault="00A91A98" w:rsidP="00767A6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91A98" w:rsidRPr="00021975" w:rsidRDefault="00A91A98" w:rsidP="00021975">
      <w:pPr>
        <w:spacing w:after="0" w:line="240" w:lineRule="auto"/>
        <w:jc w:val="both"/>
        <w:rPr>
          <w:sz w:val="24"/>
          <w:szCs w:val="24"/>
        </w:rPr>
      </w:pPr>
      <w:r w:rsidRPr="00021975">
        <w:rPr>
          <w:b/>
          <w:bCs/>
          <w:sz w:val="24"/>
          <w:szCs w:val="24"/>
        </w:rPr>
        <w:t xml:space="preserve">1. § </w:t>
      </w:r>
      <w:r w:rsidRPr="00021975">
        <w:rPr>
          <w:sz w:val="24"/>
          <w:szCs w:val="24"/>
        </w:rPr>
        <w:t xml:space="preserve">Ibrány Város Önkormányzat (a továbbiakban: </w:t>
      </w:r>
      <w:r w:rsidRPr="00021975">
        <w:rPr>
          <w:b/>
          <w:bCs/>
          <w:sz w:val="24"/>
          <w:szCs w:val="24"/>
        </w:rPr>
        <w:t>Önkormányzat</w:t>
      </w:r>
      <w:r w:rsidRPr="00021975">
        <w:rPr>
          <w:sz w:val="24"/>
          <w:szCs w:val="24"/>
        </w:rPr>
        <w:t>) Képviselő-testülete</w:t>
      </w:r>
      <w:r w:rsidRPr="00021975">
        <w:rPr>
          <w:i/>
          <w:iCs/>
          <w:sz w:val="24"/>
          <w:szCs w:val="24"/>
        </w:rPr>
        <w:t xml:space="preserve"> </w:t>
      </w:r>
      <w:r w:rsidRPr="00021975">
        <w:rPr>
          <w:sz w:val="24"/>
          <w:szCs w:val="24"/>
        </w:rPr>
        <w:t xml:space="preserve">(a továbbiakban: </w:t>
      </w:r>
      <w:r w:rsidRPr="00021975">
        <w:rPr>
          <w:b/>
          <w:bCs/>
          <w:sz w:val="24"/>
          <w:szCs w:val="24"/>
        </w:rPr>
        <w:t>Képviselő-testület</w:t>
      </w:r>
      <w:r w:rsidRPr="00021975">
        <w:rPr>
          <w:sz w:val="24"/>
          <w:szCs w:val="24"/>
        </w:rPr>
        <w:t xml:space="preserve">) – az általa elfogadott településképi arculati kézikönyvre (a továbbiakban: </w:t>
      </w:r>
      <w:r w:rsidRPr="00021975">
        <w:rPr>
          <w:b/>
          <w:bCs/>
          <w:sz w:val="24"/>
          <w:szCs w:val="24"/>
        </w:rPr>
        <w:t>Tak.</w:t>
      </w:r>
      <w:r w:rsidRPr="00021975">
        <w:rPr>
          <w:sz w:val="24"/>
          <w:szCs w:val="24"/>
        </w:rPr>
        <w:t xml:space="preserve">) alapozva – Ibrány település (a továbbiakban: </w:t>
      </w:r>
      <w:r w:rsidRPr="00021975">
        <w:rPr>
          <w:b/>
          <w:bCs/>
          <w:sz w:val="24"/>
          <w:szCs w:val="24"/>
        </w:rPr>
        <w:t>település</w:t>
      </w:r>
      <w:r w:rsidRPr="00021975">
        <w:rPr>
          <w:sz w:val="24"/>
          <w:szCs w:val="24"/>
        </w:rPr>
        <w:t xml:space="preserve">) sajátos településképe védelme céljából, a településkép védelméről szóló 2016. évi LXXIV. törvényben (a továbbiakban: </w:t>
      </w:r>
      <w:r w:rsidRPr="00021975">
        <w:rPr>
          <w:b/>
          <w:bCs/>
          <w:sz w:val="24"/>
          <w:szCs w:val="24"/>
        </w:rPr>
        <w:t>Tvtv.</w:t>
      </w:r>
      <w:r w:rsidRPr="00021975">
        <w:rPr>
          <w:sz w:val="24"/>
          <w:szCs w:val="24"/>
        </w:rPr>
        <w:t xml:space="preserve">) meghatározottak biztosítása érdekében alkotja meg ezen településképi rendeletét (a továbbiakban: </w:t>
      </w:r>
      <w:r w:rsidRPr="00021975">
        <w:rPr>
          <w:b/>
          <w:bCs/>
          <w:sz w:val="24"/>
          <w:szCs w:val="24"/>
        </w:rPr>
        <w:t>Tkr.</w:t>
      </w:r>
      <w:r w:rsidRPr="00021975">
        <w:rPr>
          <w:sz w:val="24"/>
          <w:szCs w:val="24"/>
        </w:rPr>
        <w:t>).</w:t>
      </w:r>
    </w:p>
    <w:p w:rsidR="00A91A98" w:rsidRPr="00021975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91A98" w:rsidRPr="00021975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91A98" w:rsidRPr="00021975" w:rsidRDefault="00A91A98" w:rsidP="003963EB">
      <w:pPr>
        <w:spacing w:after="0" w:line="240" w:lineRule="auto"/>
        <w:ind w:left="360"/>
        <w:jc w:val="center"/>
        <w:rPr>
          <w:b/>
          <w:bCs/>
          <w:sz w:val="24"/>
          <w:szCs w:val="24"/>
        </w:rPr>
      </w:pPr>
      <w:r w:rsidRPr="00021975">
        <w:rPr>
          <w:b/>
          <w:bCs/>
          <w:sz w:val="24"/>
          <w:szCs w:val="24"/>
        </w:rPr>
        <w:t xml:space="preserve"> A rendelet hatálya</w:t>
      </w:r>
    </w:p>
    <w:p w:rsidR="00A91A98" w:rsidRPr="00021975" w:rsidRDefault="00A91A98" w:rsidP="003963EB">
      <w:pPr>
        <w:pStyle w:val="Listaszerbekezds1"/>
        <w:spacing w:after="0" w:line="240" w:lineRule="auto"/>
        <w:rPr>
          <w:b/>
          <w:bCs/>
          <w:sz w:val="24"/>
          <w:szCs w:val="24"/>
        </w:rPr>
      </w:pPr>
    </w:p>
    <w:p w:rsidR="00A91A98" w:rsidRPr="00021975" w:rsidRDefault="00A91A98" w:rsidP="00021975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Pr="00021975">
        <w:rPr>
          <w:b/>
          <w:bCs/>
          <w:sz w:val="24"/>
          <w:szCs w:val="24"/>
        </w:rPr>
        <w:t>. § (1)</w:t>
      </w:r>
      <w:r w:rsidRPr="00021975">
        <w:rPr>
          <w:sz w:val="24"/>
          <w:szCs w:val="24"/>
        </w:rPr>
        <w:t xml:space="preserve"> A Tkr. hatálya – a (2) bekezdés kivételével – kiterjed a település teljes közigazgatási területére.</w:t>
      </w:r>
    </w:p>
    <w:p w:rsidR="00A91A98" w:rsidRPr="00AC6F70" w:rsidRDefault="00A91A98" w:rsidP="004A42E1">
      <w:pPr>
        <w:pStyle w:val="Listaszerbekezds1"/>
        <w:spacing w:after="0" w:line="240" w:lineRule="auto"/>
        <w:ind w:left="0"/>
        <w:jc w:val="both"/>
        <w:rPr>
          <w:b/>
          <w:bCs/>
          <w:sz w:val="24"/>
          <w:szCs w:val="24"/>
        </w:rPr>
      </w:pPr>
      <w:r w:rsidRPr="00021975">
        <w:rPr>
          <w:b/>
          <w:bCs/>
          <w:sz w:val="24"/>
          <w:szCs w:val="24"/>
        </w:rPr>
        <w:t xml:space="preserve"> (2) </w:t>
      </w:r>
      <w:r w:rsidRPr="00021975">
        <w:rPr>
          <w:sz w:val="24"/>
          <w:szCs w:val="24"/>
        </w:rPr>
        <w:t xml:space="preserve">Nem terjed ki a Tkr. hatálya azokra a településképi szempontból kiemelt jelentőségű területekre, amelyek törvény, vagy felhatalmazása alapján kiadott jogszabály alapján egyedi </w:t>
      </w:r>
      <w:r w:rsidRPr="00AC6F70">
        <w:rPr>
          <w:sz w:val="24"/>
          <w:szCs w:val="24"/>
        </w:rPr>
        <w:t>településkép-védelem alatt állnak.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pStyle w:val="Listaszerbekezds1"/>
        <w:spacing w:after="0" w:line="240" w:lineRule="auto"/>
        <w:ind w:left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A Tkr. alkalmazása</w:t>
      </w:r>
    </w:p>
    <w:p w:rsidR="00A91A98" w:rsidRDefault="00A91A98" w:rsidP="003963EB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</w:p>
    <w:p w:rsidR="00A91A98" w:rsidRPr="00021975" w:rsidRDefault="00A91A98" w:rsidP="00AC6F70">
      <w:pPr>
        <w:pStyle w:val="Listaszerbekezds1"/>
        <w:spacing w:after="0" w:line="240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Pr="00021975">
        <w:rPr>
          <w:b/>
          <w:bCs/>
          <w:sz w:val="24"/>
          <w:szCs w:val="24"/>
        </w:rPr>
        <w:t xml:space="preserve">.§ </w:t>
      </w:r>
      <w:r w:rsidRPr="00021975">
        <w:rPr>
          <w:sz w:val="24"/>
          <w:szCs w:val="24"/>
        </w:rPr>
        <w:t xml:space="preserve">Amennyiben alkalmazására kerül sor, úgy a Tkr. előírásait a Képviselő-testület által a településre elfogadott – az épített környezet alakításáról és védelméről szóló 1997. évi LXXVIII. törvény (a továbbiakban: Étv.) és a településképi követelmények részletes tartalmi kereteit megállapító, a településfejlesztési koncepcióról, az integrált településfejlesztési stratégiáról és a településrendezési eszközökről, valamint egyes településrendezési sajátos jogintézményekről szóló 314/2012. (XI. 8.) Korm. rendelet (a továbbiakban: </w:t>
      </w:r>
      <w:r w:rsidRPr="00021975">
        <w:rPr>
          <w:b/>
          <w:bCs/>
          <w:sz w:val="24"/>
          <w:szCs w:val="24"/>
        </w:rPr>
        <w:t>R.</w:t>
      </w:r>
      <w:r w:rsidRPr="00021975">
        <w:rPr>
          <w:sz w:val="24"/>
          <w:szCs w:val="24"/>
        </w:rPr>
        <w:t>) szerinti – településrendezési eszközökkel, továbbá az 1-2. §-okban meghatározott szabályokkal, valamint az azokban említett törvények végrehajtásra kiadott központi jogszabályokkal együtt kell alkalmazni.</w:t>
      </w:r>
    </w:p>
    <w:p w:rsidR="00A91A98" w:rsidRDefault="00A91A98" w:rsidP="003963EB">
      <w:pPr>
        <w:spacing w:after="0" w:line="240" w:lineRule="auto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rPr>
          <w:sz w:val="24"/>
          <w:szCs w:val="24"/>
        </w:rPr>
      </w:pPr>
    </w:p>
    <w:p w:rsidR="00A91A98" w:rsidRDefault="00A91A98" w:rsidP="003963EB">
      <w:pPr>
        <w:pStyle w:val="Listaszerbekezds1"/>
        <w:spacing w:after="0" w:line="240" w:lineRule="auto"/>
        <w:ind w:left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A településképi szempontból meghatározó területek megállapításának célja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pStyle w:val="Listaszerbekezds1"/>
        <w:tabs>
          <w:tab w:val="left" w:pos="6430"/>
        </w:tabs>
        <w:spacing w:after="0" w:line="240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4.§ </w:t>
      </w:r>
      <w:r>
        <w:rPr>
          <w:sz w:val="24"/>
          <w:szCs w:val="24"/>
        </w:rPr>
        <w:t>A településképhez illeszkedő településképi követelmények megállapításával a jellegzetes, értékes, helyi hagyományt őrző építészeti arculat megőrzése, a településkép kedvező alakítása:</w:t>
      </w:r>
    </w:p>
    <w:p w:rsidR="00A91A98" w:rsidRPr="00B735E9" w:rsidRDefault="00A91A98" w:rsidP="00B735E9">
      <w:pPr>
        <w:spacing w:after="0" w:line="240" w:lineRule="auto"/>
        <w:ind w:left="708"/>
        <w:jc w:val="both"/>
        <w:rPr>
          <w:sz w:val="24"/>
          <w:szCs w:val="24"/>
        </w:rPr>
      </w:pPr>
      <w:r w:rsidRPr="00B735E9">
        <w:rPr>
          <w:b/>
          <w:bCs/>
          <w:sz w:val="24"/>
          <w:szCs w:val="24"/>
        </w:rPr>
        <w:t>a)</w:t>
      </w:r>
      <w:r w:rsidRPr="00B735E9">
        <w:rPr>
          <w:sz w:val="24"/>
          <w:szCs w:val="24"/>
        </w:rPr>
        <w:t xml:space="preserve"> az építési tevékenységgel érintett építményekre – ide értve a sajátos építményfajtákra is,</w:t>
      </w:r>
    </w:p>
    <w:p w:rsidR="00A91A98" w:rsidRPr="00B735E9" w:rsidRDefault="00A91A98" w:rsidP="00B735E9">
      <w:pPr>
        <w:spacing w:after="0" w:line="240" w:lineRule="auto"/>
        <w:ind w:left="708"/>
        <w:jc w:val="both"/>
        <w:rPr>
          <w:sz w:val="24"/>
          <w:szCs w:val="24"/>
        </w:rPr>
      </w:pPr>
      <w:r w:rsidRPr="00B735E9">
        <w:rPr>
          <w:b/>
          <w:bCs/>
          <w:sz w:val="24"/>
          <w:szCs w:val="24"/>
        </w:rPr>
        <w:t>b)</w:t>
      </w:r>
      <w:r w:rsidRPr="00B735E9">
        <w:rPr>
          <w:sz w:val="24"/>
          <w:szCs w:val="24"/>
        </w:rPr>
        <w:t xml:space="preserve"> a helyi egyedi építészeti örökség védelmére, védetté nyilvánítására, a védettség megszüntetésére,</w:t>
      </w:r>
    </w:p>
    <w:p w:rsidR="00A91A98" w:rsidRPr="00B735E9" w:rsidRDefault="00A91A98" w:rsidP="00B735E9">
      <w:pPr>
        <w:spacing w:after="0" w:line="240" w:lineRule="auto"/>
        <w:ind w:left="708"/>
        <w:jc w:val="both"/>
        <w:rPr>
          <w:sz w:val="24"/>
          <w:szCs w:val="24"/>
        </w:rPr>
      </w:pPr>
      <w:r w:rsidRPr="00B735E9">
        <w:rPr>
          <w:b/>
          <w:bCs/>
          <w:sz w:val="24"/>
          <w:szCs w:val="24"/>
        </w:rPr>
        <w:t>c)</w:t>
      </w:r>
      <w:r w:rsidRPr="00B735E9">
        <w:rPr>
          <w:sz w:val="24"/>
          <w:szCs w:val="24"/>
        </w:rPr>
        <w:t xml:space="preserve"> a reklámok és reklámhordozók, cégérek és egyéb műszaki berendezések elhelyezésére, alkalmazására, illetve tilalmára vonatkozóan.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pStyle w:val="Listaszerbekezds1"/>
        <w:spacing w:after="0" w:line="240" w:lineRule="auto"/>
        <w:ind w:left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A Tkr. értelmező rendelkezések</w:t>
      </w:r>
    </w:p>
    <w:p w:rsidR="00A91A98" w:rsidRDefault="00A91A98" w:rsidP="003963EB">
      <w:pPr>
        <w:pStyle w:val="Listaszerbekezds1"/>
        <w:spacing w:after="0" w:line="240" w:lineRule="auto"/>
        <w:ind w:left="284"/>
        <w:jc w:val="center"/>
        <w:rPr>
          <w:b/>
          <w:bCs/>
          <w:sz w:val="24"/>
          <w:szCs w:val="24"/>
        </w:rPr>
      </w:pPr>
    </w:p>
    <w:p w:rsidR="00A91A98" w:rsidRPr="00AC6F70" w:rsidRDefault="00A91A98" w:rsidP="00AC6F70">
      <w:pPr>
        <w:pStyle w:val="Listaszerbekezds1"/>
        <w:spacing w:after="0" w:line="240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§ (1)</w:t>
      </w:r>
      <w:r w:rsidRPr="00AC6F70">
        <w:rPr>
          <w:b/>
          <w:bCs/>
          <w:sz w:val="24"/>
          <w:szCs w:val="24"/>
        </w:rPr>
        <w:t xml:space="preserve"> </w:t>
      </w:r>
      <w:r w:rsidRPr="00AC6F70">
        <w:rPr>
          <w:sz w:val="24"/>
          <w:szCs w:val="24"/>
        </w:rPr>
        <w:t>A Tkr.-ben használt fogalmak tekintetében elsődlegesen a Tktv.-ben és a végrehajtására kiadott jogszabályokban megállapított fogalmakat, míg azt követő sorrendben az Étv.-ben és a végrehajtására kiadott jogszabályokban – különösen az országos településrendezési és építési követelményekről szóló 253/1997. (XII. 20.) Korm. rendelet (a továbbiakban: OTÉK) megállapított fogalmakat kell irányadónak tekinteni, míg azok hiányában a más jogszabályok rendelkezéseit kell figyelembe venni.</w:t>
      </w:r>
    </w:p>
    <w:p w:rsidR="00A91A98" w:rsidRDefault="00A91A98" w:rsidP="003963EB">
      <w:pPr>
        <w:spacing w:after="0" w:line="240" w:lineRule="auto"/>
        <w:ind w:left="426" w:hanging="42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(2)</w:t>
      </w:r>
      <w:r>
        <w:rPr>
          <w:sz w:val="24"/>
          <w:szCs w:val="24"/>
        </w:rPr>
        <w:t xml:space="preserve"> A Tkr. szempontjából:</w:t>
      </w:r>
    </w:p>
    <w:p w:rsidR="00A91A98" w:rsidRPr="00B735E9" w:rsidRDefault="00A91A98" w:rsidP="00B735E9">
      <w:pPr>
        <w:spacing w:after="0" w:line="240" w:lineRule="auto"/>
        <w:ind w:left="708"/>
        <w:jc w:val="both"/>
        <w:rPr>
          <w:sz w:val="24"/>
          <w:szCs w:val="24"/>
        </w:rPr>
      </w:pPr>
      <w:r w:rsidRPr="00B735E9">
        <w:rPr>
          <w:b/>
          <w:bCs/>
          <w:sz w:val="24"/>
          <w:szCs w:val="24"/>
        </w:rPr>
        <w:t>a)</w:t>
      </w:r>
      <w:r w:rsidRPr="00B735E9">
        <w:rPr>
          <w:sz w:val="24"/>
          <w:szCs w:val="24"/>
        </w:rPr>
        <w:t xml:space="preserve"> </w:t>
      </w:r>
      <w:r w:rsidRPr="00550AA7">
        <w:rPr>
          <w:i/>
          <w:iCs/>
          <w:sz w:val="24"/>
          <w:szCs w:val="24"/>
        </w:rPr>
        <w:t>Áttört kerítés:</w:t>
      </w:r>
      <w:r w:rsidRPr="00B735E9">
        <w:rPr>
          <w:sz w:val="24"/>
          <w:szCs w:val="24"/>
        </w:rPr>
        <w:t xml:space="preserve"> olyan kerítés, amelynek a kerítés síkjára merőleges átláthatósága 50%-nál nagyobb mértékben nem korlátozott.</w:t>
      </w:r>
    </w:p>
    <w:p w:rsidR="00A91A98" w:rsidRPr="00B735E9" w:rsidRDefault="00A91A98" w:rsidP="00B735E9">
      <w:pPr>
        <w:spacing w:after="0" w:line="240" w:lineRule="auto"/>
        <w:ind w:left="708"/>
        <w:jc w:val="both"/>
        <w:rPr>
          <w:sz w:val="24"/>
          <w:szCs w:val="24"/>
        </w:rPr>
      </w:pPr>
      <w:r w:rsidRPr="00B735E9">
        <w:rPr>
          <w:b/>
          <w:bCs/>
          <w:sz w:val="24"/>
          <w:szCs w:val="24"/>
        </w:rPr>
        <w:t>b)</w:t>
      </w:r>
      <w:r w:rsidRPr="00B735E9">
        <w:rPr>
          <w:sz w:val="24"/>
          <w:szCs w:val="24"/>
        </w:rPr>
        <w:t xml:space="preserve"> </w:t>
      </w:r>
      <w:r w:rsidRPr="00550AA7">
        <w:rPr>
          <w:i/>
          <w:iCs/>
          <w:sz w:val="24"/>
          <w:szCs w:val="24"/>
        </w:rPr>
        <w:t>Cégtábla:</w:t>
      </w:r>
      <w:r w:rsidRPr="00B735E9">
        <w:rPr>
          <w:sz w:val="24"/>
          <w:szCs w:val="24"/>
        </w:rPr>
        <w:t xml:space="preserve"> kereskedelmi-, szolgáltató-, vagy vendéglátó létesítmény (helyiség, helyiség</w:t>
      </w:r>
      <w:r>
        <w:rPr>
          <w:sz w:val="24"/>
          <w:szCs w:val="24"/>
        </w:rPr>
        <w:t xml:space="preserve"> </w:t>
      </w:r>
      <w:r w:rsidRPr="00B735E9">
        <w:rPr>
          <w:sz w:val="24"/>
          <w:szCs w:val="24"/>
        </w:rPr>
        <w:t>együttes)</w:t>
      </w:r>
      <w:r>
        <w:rPr>
          <w:sz w:val="24"/>
          <w:szCs w:val="24"/>
        </w:rPr>
        <w:t xml:space="preserve"> </w:t>
      </w:r>
      <w:r w:rsidRPr="00B735E9">
        <w:rPr>
          <w:sz w:val="24"/>
          <w:szCs w:val="24"/>
        </w:rPr>
        <w:t>nevét és az ott folytatott tevékenységet a bejáratnál feltüntető tábla, illetve felirat;</w:t>
      </w:r>
    </w:p>
    <w:p w:rsidR="00A91A98" w:rsidRPr="00B735E9" w:rsidRDefault="00A91A98" w:rsidP="00B735E9">
      <w:pPr>
        <w:spacing w:after="0" w:line="240" w:lineRule="auto"/>
        <w:ind w:left="708"/>
        <w:jc w:val="both"/>
        <w:rPr>
          <w:sz w:val="24"/>
          <w:szCs w:val="24"/>
        </w:rPr>
      </w:pPr>
      <w:r w:rsidRPr="00B735E9">
        <w:rPr>
          <w:b/>
          <w:bCs/>
          <w:sz w:val="24"/>
          <w:szCs w:val="24"/>
        </w:rPr>
        <w:t>c)</w:t>
      </w:r>
      <w:r w:rsidRPr="00B735E9">
        <w:rPr>
          <w:sz w:val="24"/>
          <w:szCs w:val="24"/>
        </w:rPr>
        <w:t xml:space="preserve"> </w:t>
      </w:r>
      <w:r w:rsidRPr="00550AA7">
        <w:rPr>
          <w:i/>
          <w:iCs/>
          <w:sz w:val="24"/>
          <w:szCs w:val="24"/>
        </w:rPr>
        <w:t>Címtábla:</w:t>
      </w:r>
      <w:r w:rsidRPr="00B735E9">
        <w:rPr>
          <w:sz w:val="24"/>
          <w:szCs w:val="24"/>
        </w:rPr>
        <w:t xml:space="preserve"> az intézmény vagy vállalkozás nevét, esetleg egyéb adatait feltüntető tábla, névtábla;</w:t>
      </w:r>
    </w:p>
    <w:p w:rsidR="00A91A98" w:rsidRPr="00B735E9" w:rsidRDefault="00A91A98" w:rsidP="00B735E9">
      <w:pPr>
        <w:spacing w:after="0" w:line="240" w:lineRule="auto"/>
        <w:ind w:left="708"/>
        <w:jc w:val="both"/>
        <w:rPr>
          <w:sz w:val="24"/>
          <w:szCs w:val="24"/>
        </w:rPr>
      </w:pPr>
      <w:r w:rsidRPr="00B735E9">
        <w:rPr>
          <w:b/>
          <w:bCs/>
          <w:sz w:val="24"/>
          <w:szCs w:val="24"/>
        </w:rPr>
        <w:t>d)</w:t>
      </w:r>
      <w:r w:rsidRPr="00B735E9">
        <w:rPr>
          <w:sz w:val="24"/>
          <w:szCs w:val="24"/>
        </w:rPr>
        <w:t xml:space="preserve"> </w:t>
      </w:r>
      <w:r w:rsidRPr="00550AA7">
        <w:rPr>
          <w:i/>
          <w:iCs/>
          <w:sz w:val="24"/>
          <w:szCs w:val="24"/>
        </w:rPr>
        <w:t>Egyedi tájékoztató tábla:</w:t>
      </w:r>
      <w:r w:rsidRPr="00B735E9">
        <w:rPr>
          <w:sz w:val="24"/>
          <w:szCs w:val="24"/>
        </w:rPr>
        <w:t xml:space="preserve"> olyan – rögzített, egyedi méretű, állandó tartalmú – hirdető</w:t>
      </w:r>
      <w:r>
        <w:rPr>
          <w:sz w:val="24"/>
          <w:szCs w:val="24"/>
        </w:rPr>
        <w:t xml:space="preserve"> </w:t>
      </w:r>
      <w:r w:rsidRPr="00B735E9">
        <w:rPr>
          <w:sz w:val="24"/>
          <w:szCs w:val="24"/>
        </w:rPr>
        <w:t>berendezés, mely gazdasági-, kereskedelmi-, szolgáltató-, vendéglátó tevékenységet végzők helyéről, irányáról, megnevezéséről, tevékenységéről, telephelyéről, nyitvatartásiról, megközelítéséről, ill. a település szolgáltató épületeiről utcáiról ad információt;</w:t>
      </w:r>
    </w:p>
    <w:p w:rsidR="00A91A98" w:rsidRPr="00B735E9" w:rsidRDefault="00A91A98" w:rsidP="00B735E9">
      <w:pPr>
        <w:spacing w:after="0" w:line="240" w:lineRule="auto"/>
        <w:ind w:left="708"/>
        <w:jc w:val="both"/>
        <w:rPr>
          <w:sz w:val="24"/>
          <w:szCs w:val="24"/>
        </w:rPr>
      </w:pPr>
      <w:r w:rsidRPr="00B735E9">
        <w:rPr>
          <w:b/>
          <w:bCs/>
          <w:sz w:val="24"/>
          <w:szCs w:val="24"/>
        </w:rPr>
        <w:t>e)</w:t>
      </w:r>
      <w:r w:rsidRPr="00B735E9">
        <w:rPr>
          <w:sz w:val="24"/>
          <w:szCs w:val="24"/>
        </w:rPr>
        <w:t xml:space="preserve"> </w:t>
      </w:r>
      <w:r w:rsidRPr="00550AA7">
        <w:rPr>
          <w:i/>
          <w:iCs/>
          <w:sz w:val="24"/>
          <w:szCs w:val="24"/>
        </w:rPr>
        <w:t>Épület főgerince:</w:t>
      </w:r>
      <w:r w:rsidRPr="00B735E9">
        <w:rPr>
          <w:sz w:val="24"/>
          <w:szCs w:val="24"/>
        </w:rPr>
        <w:t xml:space="preserve"> Az épület tömegét meghatározó, jellemzően az utcai traktus legmagasabb és leghosszabb gerince. </w:t>
      </w:r>
    </w:p>
    <w:p w:rsidR="00A91A98" w:rsidRPr="00B735E9" w:rsidRDefault="00A91A98" w:rsidP="00B735E9">
      <w:pPr>
        <w:spacing w:after="0" w:line="240" w:lineRule="auto"/>
        <w:ind w:left="708"/>
        <w:jc w:val="both"/>
        <w:rPr>
          <w:sz w:val="24"/>
          <w:szCs w:val="24"/>
        </w:rPr>
      </w:pPr>
      <w:r w:rsidRPr="00B735E9">
        <w:rPr>
          <w:b/>
          <w:bCs/>
          <w:sz w:val="24"/>
          <w:szCs w:val="24"/>
        </w:rPr>
        <w:t>f)</w:t>
      </w:r>
      <w:r w:rsidRPr="00B735E9">
        <w:rPr>
          <w:sz w:val="24"/>
          <w:szCs w:val="24"/>
        </w:rPr>
        <w:t xml:space="preserve"> </w:t>
      </w:r>
      <w:r w:rsidRPr="00550AA7">
        <w:rPr>
          <w:i/>
          <w:iCs/>
          <w:sz w:val="24"/>
          <w:szCs w:val="24"/>
        </w:rPr>
        <w:t>Eredeti állapot:</w:t>
      </w:r>
      <w:r w:rsidRPr="00B735E9">
        <w:rPr>
          <w:sz w:val="24"/>
          <w:szCs w:val="24"/>
        </w:rPr>
        <w:t xml:space="preserve"> a védett építmény építésekor fennálló állapot vagy egy olyan későbbi állapot,melyet az értékvizsgálat a védelem elrendelésekor védendő értékként határozott meg.</w:t>
      </w:r>
    </w:p>
    <w:p w:rsidR="00A91A98" w:rsidRPr="00B735E9" w:rsidRDefault="00A91A98" w:rsidP="00B735E9">
      <w:pPr>
        <w:spacing w:after="0" w:line="240" w:lineRule="auto"/>
        <w:ind w:left="708"/>
        <w:jc w:val="both"/>
        <w:rPr>
          <w:sz w:val="24"/>
          <w:szCs w:val="24"/>
        </w:rPr>
      </w:pPr>
      <w:r w:rsidRPr="00B735E9">
        <w:rPr>
          <w:b/>
          <w:bCs/>
          <w:sz w:val="24"/>
          <w:szCs w:val="24"/>
        </w:rPr>
        <w:t>g)</w:t>
      </w:r>
      <w:r w:rsidRPr="00B735E9">
        <w:rPr>
          <w:sz w:val="24"/>
          <w:szCs w:val="24"/>
        </w:rPr>
        <w:t xml:space="preserve"> </w:t>
      </w:r>
      <w:r w:rsidRPr="00550AA7">
        <w:rPr>
          <w:i/>
          <w:iCs/>
          <w:sz w:val="24"/>
          <w:szCs w:val="24"/>
        </w:rPr>
        <w:t>Értékvizsgálat:</w:t>
      </w:r>
      <w:r w:rsidRPr="00B735E9">
        <w:rPr>
          <w:sz w:val="24"/>
          <w:szCs w:val="24"/>
        </w:rPr>
        <w:t xml:space="preserve"> a települési érték helyi védelem alá helyezésének szakmai megalapozására szolgáló, a megfelelő szakképzettséggel rendelkező személy(ek), szervezet(ek) által készített, esztétikai, műszaki, történeti és természeti vizsgálatot tartalmazó munkarész.</w:t>
      </w:r>
    </w:p>
    <w:p w:rsidR="00A91A98" w:rsidRPr="00B735E9" w:rsidRDefault="00A91A98" w:rsidP="00B735E9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h</w:t>
      </w:r>
      <w:r w:rsidRPr="00B735E9">
        <w:rPr>
          <w:b/>
          <w:bCs/>
          <w:sz w:val="24"/>
          <w:szCs w:val="24"/>
        </w:rPr>
        <w:t>)</w:t>
      </w:r>
      <w:r w:rsidRPr="00B735E9">
        <w:rPr>
          <w:sz w:val="24"/>
          <w:szCs w:val="24"/>
        </w:rPr>
        <w:t xml:space="preserve"> </w:t>
      </w:r>
      <w:r w:rsidRPr="00550AA7">
        <w:rPr>
          <w:i/>
          <w:iCs/>
          <w:sz w:val="24"/>
          <w:szCs w:val="24"/>
        </w:rPr>
        <w:t>Helyi védett érték:</w:t>
      </w:r>
      <w:r w:rsidRPr="00B735E9">
        <w:rPr>
          <w:sz w:val="24"/>
          <w:szCs w:val="24"/>
        </w:rPr>
        <w:t xml:space="preserve"> Településszerkezet, településkarakter szempontjából jelentős helyi védett településszerkezet, helyi védett utcakép és helyi egyedi védett épület, műtárgy (építmény) összessége.</w:t>
      </w:r>
    </w:p>
    <w:p w:rsidR="00A91A98" w:rsidRPr="00B735E9" w:rsidRDefault="00A91A98" w:rsidP="00B735E9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</w:t>
      </w:r>
      <w:r w:rsidRPr="00B735E9">
        <w:rPr>
          <w:b/>
          <w:bCs/>
          <w:sz w:val="24"/>
          <w:szCs w:val="24"/>
        </w:rPr>
        <w:t>)</w:t>
      </w:r>
      <w:r w:rsidRPr="00B735E9">
        <w:rPr>
          <w:sz w:val="24"/>
          <w:szCs w:val="24"/>
        </w:rPr>
        <w:t xml:space="preserve"> </w:t>
      </w:r>
      <w:r w:rsidRPr="00550AA7">
        <w:rPr>
          <w:i/>
          <w:iCs/>
          <w:sz w:val="24"/>
          <w:szCs w:val="24"/>
        </w:rPr>
        <w:t>Önkormányzati információs tábla:</w:t>
      </w:r>
      <w:r w:rsidRPr="00B735E9">
        <w:rPr>
          <w:sz w:val="24"/>
          <w:szCs w:val="24"/>
        </w:rPr>
        <w:t xml:space="preserve"> olyan rögzített, egyedi méretű hirdető-berendezés, mely a helyi lakosok számára nyújt, rendszeresen változó tartalommal, közérdekű információkat.</w:t>
      </w:r>
    </w:p>
    <w:p w:rsidR="00A91A98" w:rsidRPr="00B735E9" w:rsidRDefault="00A91A98" w:rsidP="00B735E9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j</w:t>
      </w:r>
      <w:r w:rsidRPr="00B735E9">
        <w:rPr>
          <w:b/>
          <w:bCs/>
          <w:sz w:val="24"/>
          <w:szCs w:val="24"/>
        </w:rPr>
        <w:t>)</w:t>
      </w:r>
      <w:r w:rsidRPr="00B735E9">
        <w:rPr>
          <w:sz w:val="24"/>
          <w:szCs w:val="24"/>
        </w:rPr>
        <w:t xml:space="preserve"> </w:t>
      </w:r>
      <w:r w:rsidRPr="00550AA7">
        <w:rPr>
          <w:i/>
          <w:iCs/>
          <w:sz w:val="24"/>
          <w:szCs w:val="24"/>
        </w:rPr>
        <w:t>Pasztellszín:</w:t>
      </w:r>
      <w:r w:rsidRPr="00B735E9">
        <w:rPr>
          <w:sz w:val="24"/>
          <w:szCs w:val="24"/>
        </w:rPr>
        <w:t xml:space="preserve"> a színek nagyon világos és kis telítettségű árnyalatai, melyeknek (a szín mellett) csak fehértartalma van, fekete nincs.</w:t>
      </w:r>
    </w:p>
    <w:p w:rsidR="00A91A98" w:rsidRPr="00B735E9" w:rsidRDefault="00A91A98" w:rsidP="00B735E9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k</w:t>
      </w:r>
      <w:r w:rsidRPr="00B735E9">
        <w:rPr>
          <w:b/>
          <w:bCs/>
          <w:sz w:val="24"/>
          <w:szCs w:val="24"/>
        </w:rPr>
        <w:t>)</w:t>
      </w:r>
      <w:r w:rsidRPr="00B735E9">
        <w:rPr>
          <w:sz w:val="24"/>
          <w:szCs w:val="24"/>
        </w:rPr>
        <w:t xml:space="preserve"> </w:t>
      </w:r>
      <w:r w:rsidRPr="00550AA7">
        <w:rPr>
          <w:i/>
          <w:iCs/>
          <w:sz w:val="24"/>
          <w:szCs w:val="24"/>
        </w:rPr>
        <w:t>Tömör kerítés:</w:t>
      </w:r>
      <w:r w:rsidRPr="00B735E9">
        <w:rPr>
          <w:sz w:val="24"/>
          <w:szCs w:val="24"/>
        </w:rPr>
        <w:t xml:space="preserve"> olyan kerítés, amelynek a kerítés síkjára merőleges átláthatósága 90%-nál nagyobb mértékben korlátozott.</w:t>
      </w:r>
    </w:p>
    <w:p w:rsidR="00A91A98" w:rsidRPr="00B735E9" w:rsidRDefault="00A91A98" w:rsidP="00B735E9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l</w:t>
      </w:r>
      <w:r w:rsidRPr="00B735E9">
        <w:rPr>
          <w:b/>
          <w:bCs/>
          <w:sz w:val="24"/>
          <w:szCs w:val="24"/>
        </w:rPr>
        <w:t>)</w:t>
      </w:r>
      <w:r w:rsidRPr="00B735E9">
        <w:rPr>
          <w:sz w:val="24"/>
          <w:szCs w:val="24"/>
        </w:rPr>
        <w:t xml:space="preserve"> </w:t>
      </w:r>
      <w:r w:rsidRPr="00550AA7">
        <w:rPr>
          <w:i/>
          <w:iCs/>
          <w:sz w:val="24"/>
          <w:szCs w:val="24"/>
        </w:rPr>
        <w:t>Üzletfelirat:</w:t>
      </w:r>
      <w:r w:rsidRPr="00B735E9">
        <w:rPr>
          <w:sz w:val="24"/>
          <w:szCs w:val="24"/>
        </w:rPr>
        <w:t xml:space="preserve"> kereskedelmi-, szolgáltató- vagy vendéglátó, egy vagy több egységet magába foglaló építményen, a benne folyó tevékenységet hirdető feliratot hordozó berendezés. </w:t>
      </w:r>
    </w:p>
    <w:p w:rsidR="00A91A98" w:rsidRDefault="00A91A98" w:rsidP="003963EB">
      <w:pPr>
        <w:spacing w:after="0" w:line="240" w:lineRule="auto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II. fejezet</w:t>
      </w: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HELYI VÉDELEM</w:t>
      </w: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91A98" w:rsidRDefault="00A91A98" w:rsidP="003963EB">
      <w:pPr>
        <w:spacing w:after="0" w:line="240" w:lineRule="auto"/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A helyi védelem feladata</w:t>
      </w:r>
    </w:p>
    <w:p w:rsidR="00A91A98" w:rsidRDefault="00A91A98" w:rsidP="003963EB">
      <w:pPr>
        <w:spacing w:after="0" w:line="240" w:lineRule="auto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ind w:left="425" w:hanging="42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6. § (1)</w:t>
      </w:r>
      <w:r>
        <w:rPr>
          <w:sz w:val="24"/>
          <w:szCs w:val="24"/>
        </w:rPr>
        <w:t xml:space="preserve"> A helyi védelmet igénylő építészeti örökség:</w:t>
      </w:r>
    </w:p>
    <w:p w:rsidR="00A91A98" w:rsidRPr="00174B64" w:rsidRDefault="00A91A98" w:rsidP="00174B64">
      <w:pPr>
        <w:spacing w:after="0" w:line="240" w:lineRule="auto"/>
        <w:ind w:left="708"/>
        <w:jc w:val="both"/>
        <w:rPr>
          <w:sz w:val="24"/>
          <w:szCs w:val="24"/>
        </w:rPr>
      </w:pPr>
      <w:r w:rsidRPr="00174B64">
        <w:rPr>
          <w:b/>
          <w:bCs/>
          <w:sz w:val="24"/>
          <w:szCs w:val="24"/>
        </w:rPr>
        <w:t>a)</w:t>
      </w:r>
      <w:r w:rsidRPr="00174B64">
        <w:rPr>
          <w:sz w:val="24"/>
          <w:szCs w:val="24"/>
        </w:rPr>
        <w:t xml:space="preserve"> meghatározása és dokumentálása,</w:t>
      </w:r>
    </w:p>
    <w:p w:rsidR="00A91A98" w:rsidRPr="00174B64" w:rsidRDefault="00A91A98" w:rsidP="00174B64">
      <w:pPr>
        <w:spacing w:after="0" w:line="240" w:lineRule="auto"/>
        <w:ind w:left="708"/>
        <w:jc w:val="both"/>
        <w:rPr>
          <w:sz w:val="24"/>
          <w:szCs w:val="24"/>
        </w:rPr>
      </w:pPr>
      <w:r w:rsidRPr="00174B64">
        <w:rPr>
          <w:b/>
          <w:bCs/>
          <w:sz w:val="24"/>
          <w:szCs w:val="24"/>
        </w:rPr>
        <w:t>b)</w:t>
      </w:r>
      <w:r w:rsidRPr="00174B64">
        <w:rPr>
          <w:sz w:val="24"/>
          <w:szCs w:val="24"/>
        </w:rPr>
        <w:t xml:space="preserve"> védetté nyilvánítása és nyilvántartása,</w:t>
      </w:r>
    </w:p>
    <w:p w:rsidR="00A91A98" w:rsidRPr="00174B64" w:rsidRDefault="00A91A98" w:rsidP="00174B64">
      <w:pPr>
        <w:spacing w:after="0" w:line="240" w:lineRule="auto"/>
        <w:ind w:left="708"/>
        <w:jc w:val="both"/>
        <w:rPr>
          <w:sz w:val="24"/>
          <w:szCs w:val="24"/>
        </w:rPr>
      </w:pPr>
      <w:r w:rsidRPr="00174B64">
        <w:rPr>
          <w:b/>
          <w:bCs/>
          <w:sz w:val="24"/>
          <w:szCs w:val="24"/>
        </w:rPr>
        <w:t>c)</w:t>
      </w:r>
      <w:r w:rsidRPr="00174B64">
        <w:rPr>
          <w:sz w:val="24"/>
          <w:szCs w:val="24"/>
        </w:rPr>
        <w:t xml:space="preserve"> megőrzése és megőriztetése.</w:t>
      </w:r>
    </w:p>
    <w:p w:rsidR="00A91A98" w:rsidRDefault="00A91A98" w:rsidP="003963EB">
      <w:pPr>
        <w:pStyle w:val="BodyText"/>
        <w:widowControl w:val="0"/>
        <w:autoSpaceDE w:val="0"/>
        <w:autoSpaceDN w:val="0"/>
        <w:adjustRightInd w:val="0"/>
        <w:ind w:right="113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(2)</w:t>
      </w:r>
      <w:r>
        <w:rPr>
          <w:rFonts w:ascii="Calibri" w:hAnsi="Calibri" w:cs="Calibri"/>
        </w:rPr>
        <w:t xml:space="preserve"> A védelem alatt álló építészeti örökség károsodásának megelőzése, illetve a károsodás csökkentésének vagy megszüntetésének elősegítése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A helyi védelem alá helyezés, valamint megszüntetés szabályai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pStyle w:val="Listaszerbekezds1"/>
        <w:spacing w:after="0" w:line="240" w:lineRule="auto"/>
        <w:ind w:left="0"/>
        <w:jc w:val="both"/>
      </w:pPr>
      <w:r>
        <w:rPr>
          <w:b/>
          <w:bCs/>
          <w:sz w:val="24"/>
          <w:szCs w:val="24"/>
        </w:rPr>
        <w:t>7. § (1)</w:t>
      </w:r>
      <w:r>
        <w:rPr>
          <w:sz w:val="24"/>
          <w:szCs w:val="24"/>
        </w:rPr>
        <w:t xml:space="preserve"> Helyi építészeti örökség (a továbbiakban: </w:t>
      </w:r>
      <w:r>
        <w:rPr>
          <w:b/>
          <w:bCs/>
          <w:sz w:val="24"/>
          <w:szCs w:val="24"/>
        </w:rPr>
        <w:t>örökség</w:t>
      </w:r>
      <w:r>
        <w:rPr>
          <w:sz w:val="24"/>
          <w:szCs w:val="24"/>
        </w:rPr>
        <w:t xml:space="preserve">) egyedi, vagy területi védetté nyilvánítása (a továbbiakban: </w:t>
      </w:r>
      <w:r>
        <w:rPr>
          <w:b/>
          <w:bCs/>
          <w:sz w:val="24"/>
          <w:szCs w:val="24"/>
        </w:rPr>
        <w:t>helyi védelem</w:t>
      </w:r>
      <w:r>
        <w:rPr>
          <w:sz w:val="24"/>
          <w:szCs w:val="24"/>
        </w:rPr>
        <w:t xml:space="preserve">) a Tkr.-be – annak mellékletébe – történő felvételével és annak kihirdetésével történik. </w:t>
      </w:r>
    </w:p>
    <w:p w:rsidR="00A91A98" w:rsidRDefault="00A91A98" w:rsidP="003963EB">
      <w:pPr>
        <w:pStyle w:val="Listaszerbekezds1"/>
        <w:spacing w:after="0" w:line="240" w:lineRule="auto"/>
        <w:ind w:left="0"/>
        <w:jc w:val="both"/>
      </w:pPr>
      <w:r>
        <w:rPr>
          <w:b/>
          <w:bCs/>
          <w:sz w:val="24"/>
          <w:szCs w:val="24"/>
        </w:rPr>
        <w:t>(2)</w:t>
      </w:r>
      <w:r>
        <w:rPr>
          <w:sz w:val="24"/>
          <w:szCs w:val="24"/>
        </w:rPr>
        <w:t xml:space="preserve"> A helyi védelem alá helyezett egyedi örökségi értékeket, elemeket a Tkr. 3. melléklete állapítja meg, melynek tartalmaznia kell a védetté nyilvánítással érintett örökség pontos megnevezését, helyét, azonosító adatait, valamint a helyi védelem e § szerinti fokozatát.</w:t>
      </w:r>
    </w:p>
    <w:p w:rsidR="00A91A98" w:rsidRDefault="00A91A98" w:rsidP="003963EB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(3)</w:t>
      </w:r>
      <w:r>
        <w:rPr>
          <w:sz w:val="24"/>
          <w:szCs w:val="24"/>
        </w:rPr>
        <w:t xml:space="preserve"> Az egyedi helyi védelem fokozata lehet:</w:t>
      </w:r>
    </w:p>
    <w:p w:rsidR="00A91A98" w:rsidRPr="00174B64" w:rsidRDefault="00A91A98" w:rsidP="00174B64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a) </w:t>
      </w:r>
      <w:r w:rsidRPr="00174B64">
        <w:rPr>
          <w:sz w:val="24"/>
          <w:szCs w:val="24"/>
        </w:rPr>
        <w:t>teljes, vagy</w:t>
      </w:r>
    </w:p>
    <w:p w:rsidR="00A91A98" w:rsidRPr="00174B64" w:rsidRDefault="00A91A98" w:rsidP="00174B64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b) </w:t>
      </w:r>
      <w:r w:rsidRPr="00174B64">
        <w:rPr>
          <w:sz w:val="24"/>
          <w:szCs w:val="24"/>
        </w:rPr>
        <w:t>részleges, ezen belül:</w:t>
      </w:r>
      <w:r w:rsidRPr="00174B64">
        <w:rPr>
          <w:b/>
          <w:bCs/>
          <w:sz w:val="24"/>
          <w:szCs w:val="24"/>
        </w:rPr>
        <w:t xml:space="preserve"> </w:t>
      </w:r>
    </w:p>
    <w:p w:rsidR="00A91A98" w:rsidRDefault="00A91A98" w:rsidP="003963EB">
      <w:pPr>
        <w:pStyle w:val="Listaszerbekezds1"/>
        <w:spacing w:after="0" w:line="240" w:lineRule="auto"/>
        <w:ind w:left="284"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ba)</w:t>
      </w:r>
      <w:r>
        <w:rPr>
          <w:sz w:val="24"/>
          <w:szCs w:val="24"/>
        </w:rPr>
        <w:t xml:space="preserve"> homlokzat részleges védelme;</w:t>
      </w:r>
    </w:p>
    <w:p w:rsidR="00A91A98" w:rsidRDefault="00A91A98" w:rsidP="003963EB">
      <w:pPr>
        <w:pStyle w:val="Listaszerbekezds1"/>
        <w:spacing w:after="0" w:line="240" w:lineRule="auto"/>
        <w:ind w:left="284"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bb)</w:t>
      </w:r>
      <w:r>
        <w:rPr>
          <w:sz w:val="24"/>
          <w:szCs w:val="24"/>
        </w:rPr>
        <w:t xml:space="preserve"> utcai homlokzat védelme;</w:t>
      </w:r>
    </w:p>
    <w:p w:rsidR="00A91A98" w:rsidRDefault="00A91A98" w:rsidP="003963EB">
      <w:pPr>
        <w:pStyle w:val="Listaszerbekezds1"/>
        <w:spacing w:after="0" w:line="240" w:lineRule="auto"/>
        <w:ind w:left="284"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bc)</w:t>
      </w:r>
      <w:r>
        <w:rPr>
          <w:sz w:val="24"/>
          <w:szCs w:val="24"/>
        </w:rPr>
        <w:t xml:space="preserve"> utcai és udvari homlokzat védelme;</w:t>
      </w:r>
    </w:p>
    <w:p w:rsidR="00A91A98" w:rsidRDefault="00A91A98" w:rsidP="003963EB">
      <w:pPr>
        <w:pStyle w:val="Listaszerbekezds1"/>
        <w:spacing w:after="0" w:line="240" w:lineRule="auto"/>
        <w:ind w:left="284"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bd)</w:t>
      </w:r>
      <w:r>
        <w:rPr>
          <w:sz w:val="24"/>
          <w:szCs w:val="24"/>
        </w:rPr>
        <w:t xml:space="preserve"> épülettagoltság védelme;</w:t>
      </w:r>
    </w:p>
    <w:p w:rsidR="00A91A98" w:rsidRDefault="00A91A98" w:rsidP="003963EB">
      <w:pPr>
        <w:pStyle w:val="Listaszerbekezds1"/>
        <w:spacing w:after="0" w:line="240" w:lineRule="auto"/>
        <w:ind w:left="284"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be)</w:t>
      </w:r>
      <w:r>
        <w:rPr>
          <w:sz w:val="24"/>
          <w:szCs w:val="24"/>
        </w:rPr>
        <w:t xml:space="preserve"> épületszerkezetek védelme; </w:t>
      </w:r>
    </w:p>
    <w:p w:rsidR="00A91A98" w:rsidRDefault="00A91A98" w:rsidP="003963EB">
      <w:pPr>
        <w:pStyle w:val="Listaszerbekezds1"/>
        <w:spacing w:after="0" w:line="240" w:lineRule="auto"/>
        <w:ind w:left="1418" w:hanging="42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bf)</w:t>
      </w:r>
      <w:r>
        <w:rPr>
          <w:sz w:val="24"/>
          <w:szCs w:val="24"/>
        </w:rPr>
        <w:t xml:space="preserve"> egyéb okból történő védelem </w:t>
      </w:r>
      <w:r>
        <w:rPr>
          <w:i/>
          <w:iCs/>
          <w:sz w:val="24"/>
          <w:szCs w:val="24"/>
        </w:rPr>
        <w:t>(különösen.: településszerkezet, telekstruktúra, utcavonal-vezetés, utcakép, utcakép-részlet, település- és tájkarakter elemek megőrzése, fennmaradása, fejlesztése miatt)</w:t>
      </w:r>
      <w:r>
        <w:rPr>
          <w:sz w:val="24"/>
          <w:szCs w:val="24"/>
        </w:rPr>
        <w:t>.</w:t>
      </w:r>
    </w:p>
    <w:p w:rsidR="00A91A98" w:rsidRPr="0042275A" w:rsidRDefault="00A91A98" w:rsidP="003963EB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(4)</w:t>
      </w:r>
      <w:r>
        <w:rPr>
          <w:sz w:val="24"/>
          <w:szCs w:val="24"/>
        </w:rPr>
        <w:t xml:space="preserve"> A helyi területi védelemmel érintett területté nyilvánítás esetén azt a Tkr. külön melléklete állapítja meg, melynek tartalmaznia kell a védetté nyilvánítással érintett terület pontos </w:t>
      </w:r>
      <w:r w:rsidRPr="0042275A">
        <w:rPr>
          <w:sz w:val="24"/>
          <w:szCs w:val="24"/>
        </w:rPr>
        <w:t xml:space="preserve">megnevezését, helyét, azonosító adatait. </w:t>
      </w:r>
    </w:p>
    <w:p w:rsidR="00A91A98" w:rsidRPr="0042275A" w:rsidRDefault="00A91A98" w:rsidP="004A42E1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>(5)</w:t>
      </w:r>
      <w:r w:rsidRPr="0042275A">
        <w:rPr>
          <w:sz w:val="24"/>
          <w:szCs w:val="24"/>
        </w:rPr>
        <w:t xml:space="preserve"> A helyi védelem alá helyezést, valamint annak megszüntetését, vagy a Tkr. szerinti fokozata megváltoztatását kizárólag a Tkr. 3. mellékletének módosításával történhet.</w:t>
      </w:r>
    </w:p>
    <w:p w:rsidR="00A91A98" w:rsidRDefault="00A91A98" w:rsidP="004A42E1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>(6)</w:t>
      </w:r>
      <w:r w:rsidRPr="0042275A">
        <w:rPr>
          <w:sz w:val="24"/>
          <w:szCs w:val="24"/>
        </w:rPr>
        <w:t xml:space="preserve"> A helyi védelembe vétel a Polgármesterhez címzett erre irányuló kérelem benyújtásával, írásban kezdeményezhető. A kérelemnek tartalmaznia kell a védelemre javasolt egyedi örökségi elem, vagy az örökségi terület beazonosítására és értékességére vonatkozó adatokat, </w:t>
      </w:r>
      <w:r>
        <w:rPr>
          <w:sz w:val="24"/>
          <w:szCs w:val="24"/>
        </w:rPr>
        <w:t>így különösen annak:</w:t>
      </w:r>
    </w:p>
    <w:p w:rsidR="00A91A98" w:rsidRPr="00174B64" w:rsidRDefault="00A91A98" w:rsidP="00174B64">
      <w:pPr>
        <w:spacing w:after="0" w:line="240" w:lineRule="auto"/>
        <w:ind w:left="708"/>
        <w:jc w:val="both"/>
        <w:rPr>
          <w:sz w:val="24"/>
          <w:szCs w:val="24"/>
        </w:rPr>
      </w:pPr>
      <w:r w:rsidRPr="00174B64">
        <w:rPr>
          <w:b/>
          <w:bCs/>
          <w:sz w:val="24"/>
          <w:szCs w:val="24"/>
        </w:rPr>
        <w:t>a)</w:t>
      </w:r>
      <w:r w:rsidRPr="00174B64">
        <w:rPr>
          <w:sz w:val="24"/>
          <w:szCs w:val="24"/>
        </w:rPr>
        <w:t xml:space="preserve"> helyét </w:t>
      </w:r>
      <w:r w:rsidRPr="00C81E3A">
        <w:rPr>
          <w:i/>
          <w:iCs/>
          <w:sz w:val="24"/>
          <w:szCs w:val="24"/>
        </w:rPr>
        <w:t>(helyrajzi számát, vagy földrajzi koordinátáit, vagy mindkettőt)</w:t>
      </w:r>
      <w:r w:rsidRPr="00174B64">
        <w:rPr>
          <w:sz w:val="24"/>
          <w:szCs w:val="24"/>
        </w:rPr>
        <w:t>;</w:t>
      </w:r>
    </w:p>
    <w:p w:rsidR="00A91A98" w:rsidRPr="00174B64" w:rsidRDefault="00A91A98" w:rsidP="00174B64">
      <w:pPr>
        <w:spacing w:after="0" w:line="240" w:lineRule="auto"/>
        <w:ind w:left="708"/>
        <w:jc w:val="both"/>
        <w:rPr>
          <w:sz w:val="24"/>
          <w:szCs w:val="24"/>
        </w:rPr>
      </w:pPr>
      <w:r w:rsidRPr="00174B64">
        <w:rPr>
          <w:b/>
          <w:bCs/>
          <w:sz w:val="24"/>
          <w:szCs w:val="24"/>
        </w:rPr>
        <w:t>b)</w:t>
      </w:r>
      <w:r w:rsidRPr="00174B64">
        <w:rPr>
          <w:sz w:val="24"/>
          <w:szCs w:val="24"/>
        </w:rPr>
        <w:t xml:space="preserve"> megnevezését;</w:t>
      </w:r>
    </w:p>
    <w:p w:rsidR="00A91A98" w:rsidRPr="00174B64" w:rsidRDefault="00A91A98" w:rsidP="00174B64">
      <w:pPr>
        <w:spacing w:after="0" w:line="240" w:lineRule="auto"/>
        <w:ind w:left="708"/>
        <w:jc w:val="both"/>
        <w:rPr>
          <w:sz w:val="24"/>
          <w:szCs w:val="24"/>
        </w:rPr>
      </w:pPr>
      <w:r w:rsidRPr="00174B64">
        <w:rPr>
          <w:b/>
          <w:bCs/>
          <w:sz w:val="24"/>
          <w:szCs w:val="24"/>
        </w:rPr>
        <w:t>c)</w:t>
      </w:r>
      <w:r w:rsidRPr="00174B6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jellemzőit </w:t>
      </w:r>
      <w:r w:rsidRPr="00C81E3A">
        <w:rPr>
          <w:i/>
          <w:iCs/>
          <w:sz w:val="24"/>
          <w:szCs w:val="24"/>
        </w:rPr>
        <w:t>(különösen: kora, építmény fajtája, stílusa, anyaga, állapota)</w:t>
      </w:r>
      <w:r w:rsidRPr="00174B64">
        <w:rPr>
          <w:sz w:val="24"/>
          <w:szCs w:val="24"/>
        </w:rPr>
        <w:t>;</w:t>
      </w:r>
    </w:p>
    <w:p w:rsidR="00A91A98" w:rsidRPr="00174B64" w:rsidRDefault="00A91A98" w:rsidP="00174B64">
      <w:pPr>
        <w:spacing w:after="0" w:line="240" w:lineRule="auto"/>
        <w:ind w:left="708"/>
        <w:jc w:val="both"/>
        <w:rPr>
          <w:sz w:val="24"/>
          <w:szCs w:val="24"/>
        </w:rPr>
      </w:pPr>
      <w:r w:rsidRPr="00174B64">
        <w:rPr>
          <w:b/>
          <w:bCs/>
          <w:sz w:val="24"/>
          <w:szCs w:val="24"/>
        </w:rPr>
        <w:t>d)</w:t>
      </w:r>
      <w:r w:rsidRPr="00174B64">
        <w:rPr>
          <w:sz w:val="24"/>
          <w:szCs w:val="24"/>
        </w:rPr>
        <w:t xml:space="preserve"> lényeges jellemzőit bemutató színes fényképét, továbbá</w:t>
      </w:r>
    </w:p>
    <w:p w:rsidR="00A91A98" w:rsidRPr="00174B64" w:rsidRDefault="00A91A98" w:rsidP="00174B64">
      <w:pPr>
        <w:spacing w:after="0" w:line="240" w:lineRule="auto"/>
        <w:ind w:left="708"/>
        <w:jc w:val="both"/>
        <w:rPr>
          <w:sz w:val="24"/>
          <w:szCs w:val="24"/>
        </w:rPr>
      </w:pPr>
      <w:r w:rsidRPr="00174B64">
        <w:rPr>
          <w:b/>
          <w:bCs/>
          <w:sz w:val="24"/>
          <w:szCs w:val="24"/>
        </w:rPr>
        <w:t>e)</w:t>
      </w:r>
      <w:r w:rsidRPr="00174B64">
        <w:rPr>
          <w:sz w:val="24"/>
          <w:szCs w:val="24"/>
        </w:rPr>
        <w:t xml:space="preserve"> a helyi védelem alá helyezé</w:t>
      </w:r>
      <w:r>
        <w:rPr>
          <w:sz w:val="24"/>
          <w:szCs w:val="24"/>
        </w:rPr>
        <w:t xml:space="preserve">s indokolását, jelentőségét </w:t>
      </w:r>
      <w:r w:rsidRPr="00C81E3A">
        <w:rPr>
          <w:i/>
          <w:iCs/>
          <w:sz w:val="24"/>
          <w:szCs w:val="24"/>
        </w:rPr>
        <w:t>(különösen: az örökség eredetét, történetét, a hozzá kapcsolható eseményt, történetet)</w:t>
      </w:r>
      <w:r w:rsidRPr="00174B64">
        <w:rPr>
          <w:sz w:val="24"/>
          <w:szCs w:val="24"/>
        </w:rPr>
        <w:t>;</w:t>
      </w:r>
    </w:p>
    <w:p w:rsidR="00A91A98" w:rsidRPr="00174B64" w:rsidRDefault="00A91A98" w:rsidP="00174B64">
      <w:pPr>
        <w:spacing w:after="0" w:line="240" w:lineRule="auto"/>
        <w:ind w:left="708"/>
        <w:jc w:val="both"/>
        <w:rPr>
          <w:sz w:val="24"/>
          <w:szCs w:val="24"/>
        </w:rPr>
      </w:pPr>
      <w:r w:rsidRPr="00174B64">
        <w:rPr>
          <w:b/>
          <w:bCs/>
          <w:sz w:val="24"/>
          <w:szCs w:val="24"/>
        </w:rPr>
        <w:t>f)</w:t>
      </w:r>
      <w:r w:rsidRPr="00174B64">
        <w:rPr>
          <w:sz w:val="24"/>
          <w:szCs w:val="24"/>
        </w:rPr>
        <w:t xml:space="preserve"> javaslatot a megőrzésre, helyreállításra, vagy korábbi </w:t>
      </w:r>
      <w:r>
        <w:rPr>
          <w:sz w:val="24"/>
          <w:szCs w:val="24"/>
        </w:rPr>
        <w:t xml:space="preserve">eredeti </w:t>
      </w:r>
      <w:r w:rsidRPr="00174B64">
        <w:rPr>
          <w:sz w:val="24"/>
          <w:szCs w:val="24"/>
        </w:rPr>
        <w:t>állapotába történő visszaalakítására,</w:t>
      </w:r>
    </w:p>
    <w:p w:rsidR="00A91A98" w:rsidRPr="00174B64" w:rsidRDefault="00A91A98" w:rsidP="00174B64">
      <w:pPr>
        <w:spacing w:after="0" w:line="240" w:lineRule="auto"/>
        <w:ind w:left="708"/>
        <w:jc w:val="both"/>
        <w:rPr>
          <w:sz w:val="24"/>
          <w:szCs w:val="24"/>
        </w:rPr>
      </w:pPr>
      <w:r w:rsidRPr="00174B64">
        <w:rPr>
          <w:b/>
          <w:bCs/>
          <w:sz w:val="24"/>
          <w:szCs w:val="24"/>
        </w:rPr>
        <w:t>g)</w:t>
      </w:r>
      <w:r w:rsidRPr="00174B64">
        <w:rPr>
          <w:sz w:val="24"/>
          <w:szCs w:val="24"/>
        </w:rPr>
        <w:t xml:space="preserve"> a tulajdonos, használó nevét, elérhetőségét.</w:t>
      </w:r>
    </w:p>
    <w:p w:rsidR="00A91A98" w:rsidRDefault="00A91A98" w:rsidP="003963EB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(7)</w:t>
      </w:r>
      <w:r>
        <w:rPr>
          <w:sz w:val="24"/>
          <w:szCs w:val="24"/>
        </w:rPr>
        <w:t xml:space="preserve"> A helyi védelembe vételt követően annak megszüntetése, vagy a Tkr. szerinti fokozatának megváltoztatása kizárólag a Tkr. módosításával történhet. </w:t>
      </w:r>
    </w:p>
    <w:p w:rsidR="00A91A98" w:rsidRDefault="00A91A98" w:rsidP="003963EB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(8)</w:t>
      </w:r>
      <w:r>
        <w:rPr>
          <w:sz w:val="24"/>
          <w:szCs w:val="24"/>
        </w:rPr>
        <w:t xml:space="preserve"> A helyi védelem megszüntetése, vagy megváltoztatása a Polgármesterhez címzett kérelem benyújtásával, írásban kezdeményezhető. A védelem megszüntetésére, megváltoztatására irányuló kérelemnek az (5) bekezdés szerintieket kell tartalmaznia. </w:t>
      </w:r>
    </w:p>
    <w:p w:rsidR="00A91A98" w:rsidRDefault="00A91A98" w:rsidP="003963EB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(9)</w:t>
      </w:r>
      <w:r>
        <w:rPr>
          <w:sz w:val="24"/>
          <w:szCs w:val="24"/>
        </w:rPr>
        <w:t xml:space="preserve"> A helyi védelem alá helyezés, vagy a helyi védelem megszüntetése, megváltoztatása iránti eljárás megindításáról az örökség tulajdonosát, vagy annak ismerete hiányában az örökség felett jogszerűen rendelkezőt (a továbbiakban ezek együtt: </w:t>
      </w:r>
      <w:r>
        <w:rPr>
          <w:b/>
          <w:bCs/>
          <w:sz w:val="24"/>
          <w:szCs w:val="24"/>
        </w:rPr>
        <w:t>tulajdonos</w:t>
      </w:r>
      <w:r>
        <w:rPr>
          <w:sz w:val="24"/>
          <w:szCs w:val="24"/>
        </w:rPr>
        <w:t>) minden esetben írásban értesíteni kell. Az értesítésről a kérelem benyújtását követő 5 (öt) munkanapon belül a Jegyző gondoskodik.</w:t>
      </w:r>
    </w:p>
    <w:p w:rsidR="00A91A98" w:rsidRPr="0042275A" w:rsidRDefault="00A91A98" w:rsidP="003963EB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>(10)</w:t>
      </w:r>
      <w:r w:rsidRPr="0042275A">
        <w:rPr>
          <w:sz w:val="24"/>
          <w:szCs w:val="24"/>
        </w:rPr>
        <w:t xml:space="preserve"> A tulajdonos az értesítés kézhezvételétől számított 30 (harminc) napon belül írásban véleményt nyilváníthat az eljárással kapcsolatosan.</w:t>
      </w:r>
    </w:p>
    <w:p w:rsidR="00A91A98" w:rsidRPr="0042275A" w:rsidRDefault="00A91A98" w:rsidP="004A42E1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>(11)</w:t>
      </w:r>
      <w:r w:rsidRPr="0042275A">
        <w:rPr>
          <w:sz w:val="24"/>
          <w:szCs w:val="24"/>
        </w:rPr>
        <w:t xml:space="preserve"> A helyi védelembe vételre irányuló javaslatot, vagy a hivatalból történt kezdeményezést a Polgármester – a véleményezésre nyitva álló idő leteltét követően, valamint az értékvizsgálat birtokában – indítványával és annak indokolásával együtt terjeszti elő döntésre a Képviselő-testület soron következő rendes ülése elé. A helyi védelembe vételről, vagy annak megszüntetéséről szóló érdemi döntésről a tulajdonost – az eljárás megindítására vonatkozó szabályok szerint – tájékoztatni kell.</w:t>
      </w:r>
    </w:p>
    <w:p w:rsidR="00A91A98" w:rsidRPr="007922E0" w:rsidRDefault="00A91A98" w:rsidP="004A42E1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 (12)</w:t>
      </w:r>
      <w:r w:rsidRPr="0042275A">
        <w:rPr>
          <w:sz w:val="24"/>
          <w:szCs w:val="24"/>
        </w:rPr>
        <w:t xml:space="preserve"> A helyi egyedi védelem alá helyezett építmény, közterülettel határos építményrészlet, </w:t>
      </w:r>
      <w:r w:rsidRPr="007922E0">
        <w:rPr>
          <w:sz w:val="24"/>
          <w:szCs w:val="24"/>
        </w:rPr>
        <w:t>alkotás, utcabútor csak egységes megjelenésű táblával jelölhető meg, amelynek a védelem tárgyának megnevezése mellett a következő szöveget kell tartalmaznia: „…… (település neve)  Önkormányzat helyi védelem alá helyezte/helyi védett értéke ……..(évszám)”.</w:t>
      </w:r>
    </w:p>
    <w:p w:rsidR="00A91A98" w:rsidRPr="007922E0" w:rsidRDefault="00A91A98" w:rsidP="00BC0CC3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  <w:r w:rsidRPr="007922E0">
        <w:rPr>
          <w:b/>
          <w:bCs/>
          <w:sz w:val="24"/>
          <w:szCs w:val="24"/>
        </w:rPr>
        <w:t>(13)</w:t>
      </w:r>
      <w:r w:rsidRPr="007922E0">
        <w:rPr>
          <w:sz w:val="24"/>
          <w:szCs w:val="24"/>
        </w:rPr>
        <w:t xml:space="preserve"> A tábla elkészíttetéséről, elhelyezéséről a polgármester gondoskodik. A tábla elhelyezését az érintett ingatlan tulajdonosa tűrni köteles. A tábla elhelyezése, fenntartása és pótlása az önkormányzat feladata.</w:t>
      </w:r>
    </w:p>
    <w:p w:rsidR="00A91A98" w:rsidRPr="007922E0" w:rsidRDefault="00A91A98" w:rsidP="00BC0CC3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  <w:r w:rsidRPr="007922E0">
        <w:rPr>
          <w:b/>
          <w:bCs/>
          <w:sz w:val="24"/>
          <w:szCs w:val="24"/>
        </w:rPr>
        <w:t>(14)</w:t>
      </w:r>
      <w:r w:rsidRPr="007922E0">
        <w:rPr>
          <w:sz w:val="24"/>
          <w:szCs w:val="24"/>
        </w:rPr>
        <w:t xml:space="preserve"> Helyi védelem alatt álló növényt, növény-együttest az e célra rendszeresített „Helyi védelem alá vont növény ……..(évszám)” vagy „Helyi védelem alá vont növény-együttes ……..(évszám)” feliratú táblával kell megjelölni, annak közvetlen környezetében. A tábla elhelyezését a tulajdonos tűrni köteles. A tábla elhelyezése, fenntartása és pótlása az önkormányzat feladata.</w:t>
      </w:r>
    </w:p>
    <w:p w:rsidR="00A91A98" w:rsidRPr="00BC0CC3" w:rsidRDefault="00A91A98" w:rsidP="00BC0CC3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  <w:r w:rsidRPr="007922E0">
        <w:rPr>
          <w:b/>
          <w:bCs/>
          <w:sz w:val="24"/>
          <w:szCs w:val="24"/>
        </w:rPr>
        <w:t>(15)</w:t>
      </w:r>
      <w:r w:rsidRPr="007922E0">
        <w:rPr>
          <w:sz w:val="24"/>
          <w:szCs w:val="24"/>
        </w:rPr>
        <w:t xml:space="preserve"> A helyi védettség tényét közlő táblán kívül az önkormányzat elhelyezhet egyéb a védettséggel összefüggő tényt, adatot is közlő táblát a védett értéken vagy annak környezetében. A tábla elhelyezése, fenntartása és pótlása az önkormányzat feladata.</w:t>
      </w:r>
    </w:p>
    <w:p w:rsidR="00A91A98" w:rsidRDefault="00A91A98" w:rsidP="003963EB">
      <w:pPr>
        <w:pStyle w:val="Listaszerbekezds1"/>
        <w:spacing w:after="0" w:line="240" w:lineRule="auto"/>
        <w:ind w:left="0"/>
        <w:jc w:val="both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jc w:val="both"/>
      </w:pP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A helyi védelemhez kapcsolódó tulajdonosi kötelezettségek</w:t>
      </w:r>
    </w:p>
    <w:p w:rsidR="00A91A98" w:rsidRDefault="00A91A98" w:rsidP="003963EB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8. § (1)</w:t>
      </w:r>
      <w:r>
        <w:rPr>
          <w:sz w:val="24"/>
          <w:szCs w:val="24"/>
        </w:rPr>
        <w:t xml:space="preserve"> A védett értékek jó karbantartása, állapotuk megóvása, a tulajdonos kötelessége.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(2)</w:t>
      </w:r>
      <w:r>
        <w:rPr>
          <w:sz w:val="24"/>
          <w:szCs w:val="24"/>
        </w:rPr>
        <w:t xml:space="preserve"> A védett értékek megfelelő fenntartását és megőrzését – egyebek között – a rendeltetésnek megfelelő használattal kell biztosítani.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(3) </w:t>
      </w:r>
      <w:r>
        <w:rPr>
          <w:sz w:val="24"/>
          <w:szCs w:val="24"/>
        </w:rPr>
        <w:t xml:space="preserve">A helyi védelem alatt álló örökségi értéken végzett bármilyen, a védettséget érintő – különösen építési – tevékenység végzése során a tulajdonos, míg ha az nem azonos a tulajdonossal, úgy a tevékenység konkrét végzője a meglévő állapotot köteles megőrizni, vagy ha abban változást okozott, úgy a tevékenység végeztével a korábbi állapotot visszaállítani, a megelőző állapotot helyrehozni.  </w:t>
      </w:r>
    </w:p>
    <w:p w:rsidR="00A91A98" w:rsidRDefault="00A91A98" w:rsidP="003963EB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(4)</w:t>
      </w:r>
      <w:r>
        <w:rPr>
          <w:sz w:val="24"/>
          <w:szCs w:val="24"/>
        </w:rPr>
        <w:t xml:space="preserve"> Amennyiben a rendeltetéstől eltérő használat a védett érték állagának romlásához vagy megsemmisüléséhez vezetne, úgy a polgármester településképi kötelezés formájában önkormányzati hatósági döntéssel az építmény, építményrész felújítására, átalakítására vagy elbontására kötelezheti.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III. fejezet</w:t>
      </w: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TELEPÜLÉSKÉPI SZEMPONTBÓL MEGHATÁROZÓ TERÜLETEK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Pr="0042275A" w:rsidRDefault="00A91A98" w:rsidP="003963EB">
      <w:pPr>
        <w:spacing w:after="0" w:line="240" w:lineRule="auto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>9. § (1)</w:t>
      </w:r>
      <w:r w:rsidRPr="0042275A">
        <w:rPr>
          <w:sz w:val="24"/>
          <w:szCs w:val="24"/>
        </w:rPr>
        <w:t xml:space="preserve"> A településszerkezet, településkarakter, tájképi elem és egyéb helyi adottság alapján a településképi szempontból meghatározó karakterű területek térképi lehatárolását a Tkr. 1. melléklete tartalmazza.</w:t>
      </w:r>
    </w:p>
    <w:p w:rsidR="00A91A98" w:rsidRPr="0042275A" w:rsidRDefault="00A91A98" w:rsidP="003963EB">
      <w:pPr>
        <w:spacing w:after="0" w:line="240" w:lineRule="auto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>(2)</w:t>
      </w:r>
      <w:r w:rsidRPr="0042275A">
        <w:rPr>
          <w:sz w:val="24"/>
          <w:szCs w:val="24"/>
        </w:rPr>
        <w:t xml:space="preserve"> A településképi arculati kézikönyvben meghatározottaknak megfelelően, településképi szempontból meghatározó karakterű területek:</w:t>
      </w:r>
    </w:p>
    <w:p w:rsidR="00A91A98" w:rsidRPr="008735FD" w:rsidRDefault="00A91A98" w:rsidP="008735FD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a) </w:t>
      </w:r>
      <w:r w:rsidRPr="007A67A2">
        <w:rPr>
          <w:sz w:val="24"/>
          <w:szCs w:val="24"/>
        </w:rPr>
        <w:t>városközponti településrész.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(3) </w:t>
      </w:r>
      <w:r>
        <w:rPr>
          <w:sz w:val="24"/>
          <w:szCs w:val="24"/>
        </w:rPr>
        <w:t>A településképi szempontból meghatározó, természeti védelemmel érintett területek:</w:t>
      </w:r>
    </w:p>
    <w:p w:rsidR="00A91A98" w:rsidRPr="007A67A2" w:rsidRDefault="00A91A98" w:rsidP="007A67A2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a) </w:t>
      </w:r>
      <w:r w:rsidRPr="007A67A2">
        <w:rPr>
          <w:sz w:val="24"/>
          <w:szCs w:val="24"/>
        </w:rPr>
        <w:t>NATURA 2000 terület, tájvédelmi körzet területe, országos jelentőségű természetvédelmi terület, „ex lege” védett–természeti emlék területek, az országos ökológiai hálózat területe,</w:t>
      </w:r>
    </w:p>
    <w:p w:rsidR="00A91A98" w:rsidRPr="007A67A2" w:rsidRDefault="00A91A98" w:rsidP="007A67A2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b) </w:t>
      </w:r>
      <w:r w:rsidRPr="007A67A2">
        <w:rPr>
          <w:sz w:val="24"/>
          <w:szCs w:val="24"/>
        </w:rPr>
        <w:t>tájképvédelmi terület, egyedi tájérték területe,</w:t>
      </w:r>
    </w:p>
    <w:p w:rsidR="00A91A98" w:rsidRPr="007A67A2" w:rsidRDefault="00A91A98" w:rsidP="007A67A2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c) </w:t>
      </w:r>
      <w:r w:rsidRPr="007A67A2">
        <w:rPr>
          <w:sz w:val="24"/>
          <w:szCs w:val="24"/>
        </w:rPr>
        <w:t>helyi jelentőségű természetvédelmi terület és a védett természeti érték.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IV. fejezet</w:t>
      </w: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TELEPÜLÉSKÉPI KÖVETELMÉNYEK</w:t>
      </w:r>
    </w:p>
    <w:p w:rsidR="00A91A98" w:rsidRDefault="00A91A98" w:rsidP="003963EB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10.  §</w:t>
      </w:r>
      <w:r>
        <w:rPr>
          <w:sz w:val="24"/>
          <w:szCs w:val="24"/>
        </w:rPr>
        <w:t xml:space="preserve"> A település ellátását biztosító felszíni energiaellátási és elektronikus hírközlési sajátos építmények, műtárgyak elhelyezésére településképi szempontból elsősorban alkalmas és nem alkalmas területek lehatárolását a Tkr. 2. melléklete tartalmazza.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Általános építészeti követelmények</w:t>
      </w: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11.§ </w:t>
      </w:r>
      <w:r>
        <w:rPr>
          <w:sz w:val="24"/>
          <w:szCs w:val="24"/>
        </w:rPr>
        <w:t>A település közigazgatási területén belül az építmények homlokzati színezésére a pasztell árnyalatú színek alkalmazhatók.</w:t>
      </w: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A beépítésre szánt meghatározó területekre vonatkozó területi és egyedi építészeti követelmények</w:t>
      </w: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12.§ (1.) </w:t>
      </w:r>
      <w:r>
        <w:rPr>
          <w:sz w:val="24"/>
          <w:szCs w:val="24"/>
        </w:rPr>
        <w:t>Belterületen a beépítésre szánt településképi szempontból meghatározó területekre vonatkozó területi követelmények a következőek:</w:t>
      </w:r>
    </w:p>
    <w:p w:rsidR="00A91A98" w:rsidRDefault="00A91A98" w:rsidP="008735FD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a)</w:t>
      </w:r>
      <w:r>
        <w:rPr>
          <w:sz w:val="24"/>
          <w:szCs w:val="24"/>
        </w:rPr>
        <w:t xml:space="preserve"> A kerítés kialakítására vonatkozó előírások:</w:t>
      </w:r>
    </w:p>
    <w:p w:rsidR="00A91A98" w:rsidRDefault="00A91A98" w:rsidP="003963EB">
      <w:pPr>
        <w:spacing w:after="0" w:line="240" w:lineRule="auto"/>
        <w:ind w:left="141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aa)</w:t>
      </w:r>
      <w:r>
        <w:rPr>
          <w:sz w:val="24"/>
          <w:szCs w:val="24"/>
        </w:rPr>
        <w:t xml:space="preserve"> tömör kerítés esetén lábazat, továbbá fa kerítésbetét beépítése szükséges a kerítés hosszának legalább a felén, vagy</w:t>
      </w:r>
    </w:p>
    <w:p w:rsidR="00A91A98" w:rsidRDefault="00A91A98" w:rsidP="003963EB">
      <w:pPr>
        <w:spacing w:after="0" w:line="240" w:lineRule="auto"/>
        <w:ind w:left="141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ab)</w:t>
      </w:r>
      <w:r>
        <w:rPr>
          <w:sz w:val="24"/>
          <w:szCs w:val="24"/>
        </w:rPr>
        <w:t xml:space="preserve"> a kerítés kapu és gépkocsi bejárati kapu áttört kialakítású kivitelben kell készüljön.</w:t>
      </w:r>
    </w:p>
    <w:p w:rsidR="00A91A98" w:rsidRDefault="00A91A98" w:rsidP="003963EB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b)</w:t>
      </w:r>
      <w:r>
        <w:rPr>
          <w:sz w:val="24"/>
          <w:szCs w:val="24"/>
        </w:rPr>
        <w:t xml:space="preserve"> A Tkr. közterületi-alakítási terv lehatárolására kötelező előírást nem állapít meg.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13.§ (1.) </w:t>
      </w:r>
      <w:r>
        <w:rPr>
          <w:sz w:val="24"/>
          <w:szCs w:val="24"/>
        </w:rPr>
        <w:t>A településképi szempontból meghatározó területekre vonatkozó egyedi építészeti követelmények a következőek:</w:t>
      </w:r>
    </w:p>
    <w:p w:rsidR="00A91A98" w:rsidRDefault="00A91A98" w:rsidP="003963EB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a)</w:t>
      </w:r>
      <w:r>
        <w:rPr>
          <w:sz w:val="24"/>
          <w:szCs w:val="24"/>
        </w:rPr>
        <w:t xml:space="preserve"> kék (valamint árnyalatai) színű fémlemez, cserepes lemez fedés nem alkalmazható.</w:t>
      </w:r>
    </w:p>
    <w:p w:rsidR="00A91A98" w:rsidRDefault="00A91A98" w:rsidP="003963EB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(2) </w:t>
      </w:r>
      <w:r>
        <w:rPr>
          <w:sz w:val="24"/>
          <w:szCs w:val="24"/>
        </w:rPr>
        <w:t>Az épület szélességének, hosszanti méretének, arányainak megválasztása a környezet kialakult állapotához igazodjon. A heterogén tömegformálás miatt egyedi követelményt nem állapít meg a Tkr.</w:t>
      </w:r>
    </w:p>
    <w:p w:rsidR="00A91A98" w:rsidRDefault="00A91A98" w:rsidP="003963EB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(3) </w:t>
      </w:r>
      <w:r>
        <w:rPr>
          <w:sz w:val="24"/>
          <w:szCs w:val="24"/>
        </w:rPr>
        <w:t>Az építési telken tervezett építési tevékenység a településképbe illesztés biztosításához, igazodjon a környezetében lévő</w:t>
      </w:r>
    </w:p>
    <w:p w:rsidR="00A91A98" w:rsidRDefault="00A91A98" w:rsidP="003963EB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a) </w:t>
      </w:r>
      <w:r>
        <w:rPr>
          <w:sz w:val="24"/>
          <w:szCs w:val="24"/>
        </w:rPr>
        <w:t>tetőidomokhoz, azok formáihoz, az épület főgerinc irányokhoz;</w:t>
      </w:r>
    </w:p>
    <w:p w:rsidR="00A91A98" w:rsidRDefault="00A91A98" w:rsidP="003963EB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b) </w:t>
      </w:r>
      <w:r>
        <w:rPr>
          <w:sz w:val="24"/>
          <w:szCs w:val="24"/>
        </w:rPr>
        <w:t>kialakult párkánymagasságokhoz;</w:t>
      </w:r>
    </w:p>
    <w:p w:rsidR="00A91A98" w:rsidRDefault="00A91A98" w:rsidP="003963EB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c) </w:t>
      </w:r>
      <w:r>
        <w:rPr>
          <w:sz w:val="24"/>
          <w:szCs w:val="24"/>
        </w:rPr>
        <w:t>tetőfelépítmények jellegéhez, arányaihoz;</w:t>
      </w:r>
    </w:p>
    <w:p w:rsidR="00A91A98" w:rsidRDefault="00A91A98" w:rsidP="003963EB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d) </w:t>
      </w:r>
      <w:r>
        <w:rPr>
          <w:sz w:val="24"/>
          <w:szCs w:val="24"/>
        </w:rPr>
        <w:t>homlokzati arányokhoz, tömegarányokhoz.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(4)</w:t>
      </w:r>
      <w:r>
        <w:rPr>
          <w:sz w:val="24"/>
          <w:szCs w:val="24"/>
        </w:rPr>
        <w:t xml:space="preserve"> Homlokzatok kialakítására a településrész heterogén megjelenése miatt nem állapít meg egyedi követelményt. A környezethez való illeszkedés határozza meg az egyedi homlokzatkialakítás módját, a következőek szerint:</w:t>
      </w:r>
    </w:p>
    <w:p w:rsidR="00A91A98" w:rsidRDefault="00A91A98" w:rsidP="003963EB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a) </w:t>
      </w:r>
      <w:r>
        <w:rPr>
          <w:sz w:val="24"/>
          <w:szCs w:val="24"/>
        </w:rPr>
        <w:t>Az illeszkedés érdekében a településrészen jellemző homlokzati nyílások arányrendszere, teljes homlokzati felülethez való aránya, a homlokzati díszítő elemek és tagozatok, továbbá színezés veendő figyelembe.</w:t>
      </w:r>
    </w:p>
    <w:p w:rsidR="00A91A98" w:rsidRDefault="00A91A98" w:rsidP="003963EB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b) </w:t>
      </w:r>
      <w:r>
        <w:rPr>
          <w:sz w:val="24"/>
          <w:szCs w:val="24"/>
        </w:rPr>
        <w:t>A tetőszerkezet kialakítása, hajlásszöge, a tetőgerinc magassága, tetőfelépítménye, anyaghasználata, annak színhasználata a környezet adottságaihoz illeszkedjen, akár lépcsőzetes magasságok alkalmazásával is.</w:t>
      </w:r>
    </w:p>
    <w:p w:rsidR="00A91A98" w:rsidRDefault="00A91A98" w:rsidP="003963EB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c) </w:t>
      </w:r>
      <w:r>
        <w:rPr>
          <w:sz w:val="24"/>
          <w:szCs w:val="24"/>
        </w:rPr>
        <w:t>Az épület-ornamentika (díszítőelemek), anyaghasználat, homlokzati felületi megjelenés tekintetében az épülethez legyen arányos, illetve illeszkedő a környezetéhez.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(5)</w:t>
      </w:r>
      <w:r>
        <w:rPr>
          <w:sz w:val="24"/>
          <w:szCs w:val="24"/>
        </w:rPr>
        <w:t xml:space="preserve"> Magastetős épületen, utcaképben megjelenő napelem, napkollektor a tetősíktól eltérő hajlásszögben nem helyezhető el. Lapostetős épületen utcaképben megjelenő napelem, napkollektor takarás nélkül nem helyezhető el.</w:t>
      </w:r>
    </w:p>
    <w:p w:rsidR="00A91A98" w:rsidRDefault="00A91A98" w:rsidP="003963EB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14.§ (1.) </w:t>
      </w:r>
      <w:r>
        <w:rPr>
          <w:sz w:val="24"/>
          <w:szCs w:val="24"/>
        </w:rPr>
        <w:t>Az építmények elhelyezésénél biztosítani kell a lehető legnagyobb összefüggő zöldfelület kialakítását, a következőek figyelembe vételével:</w:t>
      </w:r>
    </w:p>
    <w:p w:rsidR="00A91A98" w:rsidRDefault="00A91A98" w:rsidP="003963EB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a) </w:t>
      </w:r>
      <w:r>
        <w:rPr>
          <w:sz w:val="24"/>
          <w:szCs w:val="24"/>
        </w:rPr>
        <w:t>a táj és a termőhelyi adottságoknak megfelelő fás szárú növények telepítésével,</w:t>
      </w:r>
    </w:p>
    <w:p w:rsidR="00A91A98" w:rsidRDefault="00A91A98" w:rsidP="003963EB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b) </w:t>
      </w:r>
      <w:r>
        <w:rPr>
          <w:sz w:val="24"/>
          <w:szCs w:val="24"/>
        </w:rPr>
        <w:t>a telekhatár mentén nem telepíthető fás szárú növényzet úgy, hogy az a szomszédos telek használatát fizikailag korlátozza és ezzel szükségtelen zavarást okozzon, teljes kifejlettsége esetén.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(2) </w:t>
      </w:r>
      <w:r>
        <w:rPr>
          <w:sz w:val="24"/>
          <w:szCs w:val="24"/>
        </w:rPr>
        <w:t>Épületen, építményen, előkertben az energia fogyasztást mérő berendezések és gépészeti berendezések takarás nélkül nem helyezhetők el.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(3) </w:t>
      </w:r>
      <w:r>
        <w:rPr>
          <w:sz w:val="24"/>
          <w:szCs w:val="24"/>
        </w:rPr>
        <w:t>Épületeken antenna, hírközlési berendezés – a hátsókertre néző homlokzat kivételével - nem helyezhető el.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(4) </w:t>
      </w:r>
      <w:r>
        <w:rPr>
          <w:sz w:val="24"/>
          <w:szCs w:val="24"/>
        </w:rPr>
        <w:t>A bejárati elő lépcső, az akadálymentesítésre szolgáló építményt (rámpát és elemeit), közterületbe nyúló épületrészt és az utcai kerítést nem lehet úgy kialakítani, hogy az a kapcsolódó közterület funkcionális használatát akadályozza, és ne igazodjon annak használatához.</w:t>
      </w:r>
    </w:p>
    <w:p w:rsidR="00A91A98" w:rsidRDefault="00A91A98" w:rsidP="003963EB">
      <w:pPr>
        <w:pStyle w:val="Listaszerbekezds1"/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pStyle w:val="Listaszerbekezds1"/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pStyle w:val="Nincstrkz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A beépítésre nem szánt, védett táji területekbe ékelődő (állattartó-, üzemi-, mezőgazdasági- üzemi-, különleges-, valamint tanya területekre vonatkozó egyedi építészeti követelmények</w:t>
      </w:r>
    </w:p>
    <w:p w:rsidR="00A91A98" w:rsidRDefault="00A91A98" w:rsidP="003963EB">
      <w:pPr>
        <w:spacing w:after="0" w:line="240" w:lineRule="auto"/>
        <w:ind w:left="360"/>
        <w:rPr>
          <w:b/>
          <w:bCs/>
          <w:sz w:val="24"/>
          <w:szCs w:val="24"/>
        </w:rPr>
      </w:pPr>
    </w:p>
    <w:p w:rsidR="00A91A98" w:rsidRDefault="00A91A98" w:rsidP="005B4F40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15. § (1) </w:t>
      </w:r>
      <w:r>
        <w:rPr>
          <w:sz w:val="24"/>
          <w:szCs w:val="24"/>
        </w:rPr>
        <w:t>A táj értékeinek megfelelő beépítési mód biztosítása érdekében, az épületek, építmények szabadon álló építési módban, telepszerűen helyezendők el.</w:t>
      </w:r>
    </w:p>
    <w:p w:rsidR="00A91A98" w:rsidRDefault="00A91A98" w:rsidP="003963EB">
      <w:pPr>
        <w:spacing w:after="0" w:line="240" w:lineRule="auto"/>
        <w:rPr>
          <w:b/>
          <w:bCs/>
          <w:sz w:val="24"/>
          <w:szCs w:val="24"/>
        </w:rPr>
      </w:pPr>
      <w:r w:rsidRPr="0067697E">
        <w:rPr>
          <w:b/>
          <w:bCs/>
        </w:rPr>
        <w:t xml:space="preserve">(2) </w:t>
      </w:r>
      <w:r w:rsidRPr="0067697E">
        <w:rPr>
          <w:sz w:val="24"/>
          <w:szCs w:val="24"/>
        </w:rPr>
        <w:t>A telepszerű elhelyezésen belüli épület összeépítések csak technológiával igazolt módon</w:t>
      </w:r>
      <w:r>
        <w:rPr>
          <w:sz w:val="24"/>
          <w:szCs w:val="24"/>
        </w:rPr>
        <w:t xml:space="preserve"> és esetben lehetséges.</w:t>
      </w:r>
    </w:p>
    <w:p w:rsidR="00A91A98" w:rsidRDefault="00A91A98" w:rsidP="003963EB">
      <w:pPr>
        <w:pStyle w:val="Listaszerbekezds1"/>
        <w:spacing w:after="0" w:line="240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16. § (1) </w:t>
      </w:r>
      <w:r>
        <w:rPr>
          <w:sz w:val="24"/>
          <w:szCs w:val="24"/>
        </w:rPr>
        <w:t>Építmények tájba illesztésének biztosítása érdekében:</w:t>
      </w:r>
    </w:p>
    <w:p w:rsidR="00A91A98" w:rsidRPr="007A67A2" w:rsidRDefault="00A91A98" w:rsidP="007A67A2">
      <w:pPr>
        <w:spacing w:after="0" w:line="240" w:lineRule="auto"/>
        <w:ind w:left="708"/>
        <w:jc w:val="both"/>
        <w:rPr>
          <w:sz w:val="24"/>
          <w:szCs w:val="24"/>
        </w:rPr>
      </w:pPr>
      <w:r w:rsidRPr="007A67A2">
        <w:rPr>
          <w:b/>
          <w:bCs/>
          <w:sz w:val="24"/>
          <w:szCs w:val="24"/>
        </w:rPr>
        <w:t>a)</w:t>
      </w:r>
      <w:r w:rsidRPr="007A67A2">
        <w:rPr>
          <w:sz w:val="24"/>
          <w:szCs w:val="24"/>
        </w:rPr>
        <w:t xml:space="preserve"> az újonnan kialakításra kerülő termelő, tároló és állattartó épületek hosszúkásan nyújtott tömeggel, magastetős kialakítással kell kialakítani. Ettől eltérni csak technológiával igazolt módon és esetben lehetséges.</w:t>
      </w:r>
    </w:p>
    <w:p w:rsidR="00A91A98" w:rsidRPr="007A67A2" w:rsidRDefault="00A91A98" w:rsidP="007A67A2">
      <w:pPr>
        <w:spacing w:after="0" w:line="240" w:lineRule="auto"/>
        <w:ind w:left="708"/>
        <w:jc w:val="both"/>
        <w:rPr>
          <w:sz w:val="24"/>
          <w:szCs w:val="24"/>
        </w:rPr>
      </w:pPr>
      <w:r w:rsidRPr="007A67A2">
        <w:rPr>
          <w:b/>
          <w:bCs/>
          <w:sz w:val="24"/>
          <w:szCs w:val="24"/>
        </w:rPr>
        <w:t>b)</w:t>
      </w:r>
      <w:r w:rsidRPr="007A67A2">
        <w:rPr>
          <w:sz w:val="24"/>
          <w:szCs w:val="24"/>
        </w:rPr>
        <w:t xml:space="preserve"> az ipari funkciójú épületek esetén az egyszerű ipari formák alkalmazása az elsődleges, ezen belül a nagyfesztávú ipari csarnoktól a félnyeregtetős és lapostetős kialakítású egyedi szerkezet is építhető.</w:t>
      </w:r>
    </w:p>
    <w:p w:rsidR="00A91A98" w:rsidRPr="007A67A2" w:rsidRDefault="00A91A98" w:rsidP="007A67A2">
      <w:pPr>
        <w:spacing w:after="0" w:line="240" w:lineRule="auto"/>
        <w:ind w:left="708"/>
        <w:jc w:val="both"/>
        <w:rPr>
          <w:sz w:val="24"/>
          <w:szCs w:val="24"/>
        </w:rPr>
      </w:pPr>
      <w:r w:rsidRPr="007A67A2">
        <w:rPr>
          <w:b/>
          <w:bCs/>
          <w:sz w:val="24"/>
          <w:szCs w:val="24"/>
        </w:rPr>
        <w:t>c)</w:t>
      </w:r>
      <w:r w:rsidRPr="007A67A2">
        <w:rPr>
          <w:sz w:val="24"/>
          <w:szCs w:val="24"/>
        </w:rPr>
        <w:t xml:space="preserve"> Szociális, iroda, lakó és szállás épületek modern építészeti anyag és tömegkialakítással is építhetők. A manzárd tető kialakítás nem lehetséges.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 w:rsidRPr="0067697E">
        <w:rPr>
          <w:b/>
          <w:bCs/>
          <w:sz w:val="24"/>
          <w:szCs w:val="24"/>
        </w:rPr>
        <w:t xml:space="preserve">(2) </w:t>
      </w:r>
      <w:r w:rsidRPr="0067697E">
        <w:rPr>
          <w:sz w:val="24"/>
          <w:szCs w:val="24"/>
        </w:rPr>
        <w:t>A majorsági/mezőgazdasági üzemi területeken a szélvédelem és a táji látványvédelem biztosítása érdekében az ingatlan határokon védőfásítás szükséges.</w:t>
      </w: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A helyi védelemben részesülő területekre és egyedi elemekre vonatkozó általános követelmények</w:t>
      </w:r>
    </w:p>
    <w:p w:rsidR="00A91A98" w:rsidRDefault="00A91A98" w:rsidP="003963EB">
      <w:pPr>
        <w:pStyle w:val="Listaszerbekezds1"/>
        <w:spacing w:after="0" w:line="240" w:lineRule="auto"/>
        <w:ind w:left="0"/>
        <w:jc w:val="center"/>
        <w:rPr>
          <w:b/>
          <w:bCs/>
          <w:sz w:val="24"/>
          <w:szCs w:val="24"/>
        </w:rPr>
      </w:pPr>
    </w:p>
    <w:p w:rsidR="00A91A98" w:rsidRDefault="00A91A98" w:rsidP="003963EB">
      <w:pPr>
        <w:pStyle w:val="Listaszerbekezds1"/>
        <w:spacing w:after="0" w:line="240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17. § (1) </w:t>
      </w:r>
      <w:r>
        <w:rPr>
          <w:sz w:val="24"/>
          <w:szCs w:val="24"/>
        </w:rPr>
        <w:t>A helyi védett értékek körét a Tkr. 3. melléklete tartalmazza.</w:t>
      </w:r>
    </w:p>
    <w:p w:rsidR="00A91A98" w:rsidRDefault="00A91A98" w:rsidP="003963EB">
      <w:pPr>
        <w:pStyle w:val="Listaszerbekezds1"/>
        <w:spacing w:after="0" w:line="240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</w:rPr>
        <w:t xml:space="preserve">(2) </w:t>
      </w:r>
      <w:r>
        <w:rPr>
          <w:sz w:val="24"/>
          <w:szCs w:val="24"/>
        </w:rPr>
        <w:t>Amennyiben a helyi védett érték magasabb szintű jogszabály alapján országos védelemre kerül, azt a Tkr. 3. mellékletből</w:t>
      </w:r>
      <w:r>
        <w:rPr>
          <w:color w:val="7030A0"/>
          <w:sz w:val="24"/>
          <w:szCs w:val="24"/>
        </w:rPr>
        <w:t xml:space="preserve"> </w:t>
      </w:r>
      <w:r>
        <w:rPr>
          <w:sz w:val="24"/>
          <w:szCs w:val="24"/>
        </w:rPr>
        <w:t>törölni kell.</w:t>
      </w:r>
    </w:p>
    <w:p w:rsidR="00A91A98" w:rsidRDefault="00A91A98" w:rsidP="003963EB">
      <w:pPr>
        <w:pStyle w:val="Listaszerbekezds1"/>
        <w:spacing w:after="0" w:line="240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</w:rPr>
        <w:t xml:space="preserve">(3) </w:t>
      </w:r>
      <w:r>
        <w:rPr>
          <w:sz w:val="24"/>
          <w:szCs w:val="24"/>
        </w:rPr>
        <w:t xml:space="preserve">Helyi védett érték felújítása esetén a védett érték méltó településképi, illetve tájképi </w:t>
      </w:r>
      <w:r w:rsidRPr="005B4F40">
        <w:rPr>
          <w:sz w:val="24"/>
          <w:szCs w:val="24"/>
        </w:rPr>
        <w:t>megjelenésének biztosítása érdekében az örökség jellegéhez igazodó műszaki megoldások és</w:t>
      </w:r>
      <w:r>
        <w:rPr>
          <w:sz w:val="24"/>
          <w:szCs w:val="24"/>
        </w:rPr>
        <w:t xml:space="preserve"> építőanyagok elsődlegességét biztosítani kell, az épület és a külső térhasználat (udvar) esetén is.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V. fejezet</w:t>
      </w: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REKLÁMHORDOZÓKRA ÉS EGYÉB MŰSZAKI BERENDEZÉSEKRE VONATKOZÓ </w:t>
      </w: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TELEPÜLÉSKÉPI KÖVETELMÉNYEK</w:t>
      </w:r>
    </w:p>
    <w:p w:rsidR="00A91A98" w:rsidRDefault="00A91A98" w:rsidP="003963EB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A91A98" w:rsidRDefault="00A91A98" w:rsidP="003963EB">
      <w:pPr>
        <w:spacing w:after="0" w:line="240" w:lineRule="auto"/>
        <w:jc w:val="both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18. §</w:t>
      </w:r>
      <w:r>
        <w:rPr>
          <w:sz w:val="24"/>
          <w:szCs w:val="24"/>
        </w:rPr>
        <w:t xml:space="preserve"> Rek</w:t>
      </w:r>
      <w:r>
        <w:rPr>
          <w:sz w:val="24"/>
          <w:szCs w:val="24"/>
          <w:shd w:val="clear" w:color="auto" w:fill="FFFFFF"/>
        </w:rPr>
        <w:t xml:space="preserve">lámhordozó és reklám – jelen rendeletben foglalt kivételekkel – az országos érvényű jogszabályok szerint helyezhető el. 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19. §</w:t>
      </w:r>
      <w:r>
        <w:rPr>
          <w:sz w:val="24"/>
          <w:szCs w:val="24"/>
        </w:rPr>
        <w:t xml:space="preserve"> Építési reklámháló kihelyezésére vonatkozó kérelem esetén, az építési tevékenységi időtartamára az önkormányzat településképi bejelentési eljárásban engedélyezheti az építési reklámháló kihelyezését, ha a tulajdonos igazolja a felújítás megkezdését.</w:t>
      </w:r>
    </w:p>
    <w:p w:rsidR="00A91A98" w:rsidRDefault="00A91A98" w:rsidP="003963EB">
      <w:pPr>
        <w:pStyle w:val="cf0"/>
        <w:shd w:val="clear" w:color="auto" w:fill="FFFFFF"/>
        <w:spacing w:before="0" w:beforeAutospacing="0" w:after="0" w:afterAutospacing="0"/>
        <w:jc w:val="both"/>
        <w:rPr>
          <w:rFonts w:cs="Calibri"/>
        </w:rPr>
      </w:pPr>
      <w:r>
        <w:rPr>
          <w:rFonts w:cs="Calibri"/>
          <w:b/>
          <w:bCs/>
        </w:rPr>
        <w:t xml:space="preserve">20. § (1) </w:t>
      </w:r>
      <w:r>
        <w:rPr>
          <w:rFonts w:cs="Calibri"/>
        </w:rPr>
        <w:t xml:space="preserve">Helyi népszavazás, települési rendezvény, vagy a település szempontjából jelentős eseményről való tájékoztatás érdekében az esemény napját megelőző legfeljebb 5 naptári hét időszakban az eseményre vonatkozó hirdetmények elhelyezhetők a településen. </w:t>
      </w:r>
    </w:p>
    <w:p w:rsidR="00A91A98" w:rsidRDefault="00A91A98" w:rsidP="003963EB">
      <w:pPr>
        <w:pStyle w:val="cf0"/>
        <w:shd w:val="clear" w:color="auto" w:fill="FFFFFF"/>
        <w:spacing w:before="0" w:beforeAutospacing="0" w:after="0" w:afterAutospacing="0"/>
        <w:jc w:val="both"/>
        <w:rPr>
          <w:rFonts w:cs="Calibri"/>
        </w:rPr>
      </w:pPr>
      <w:r>
        <w:rPr>
          <w:rFonts w:cs="Calibri"/>
          <w:b/>
          <w:bCs/>
        </w:rPr>
        <w:t xml:space="preserve">(2) </w:t>
      </w:r>
      <w:r>
        <w:rPr>
          <w:rFonts w:cs="Calibri"/>
        </w:rPr>
        <w:t xml:space="preserve">Az (1) bekezdésben foglalt időszak összesen egy naptári évre maximum 20 naptári hét időszakra terjedhet ki. 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21. § (1) </w:t>
      </w:r>
      <w:r>
        <w:rPr>
          <w:sz w:val="24"/>
          <w:szCs w:val="24"/>
        </w:rPr>
        <w:t>Az épületek homlokzatain elhelyezhető cégéreket, cég- és címtáblákat és üzlet feliratokat úgy kell kialakítani, hogy azok szervesen illeszkedjenek a homlokzatok meglévő, vagy tervezett vízszintesés függőleges tagolásához, a nyílászárók kiosztásához, azok ritmusához úgy, hogy együttesen összhangban legyenek az épület építészeti részletképzésével, színezésével, építészeti hangsúlyaival.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(2)</w:t>
      </w:r>
      <w:r>
        <w:rPr>
          <w:sz w:val="24"/>
          <w:szCs w:val="24"/>
        </w:rPr>
        <w:t xml:space="preserve"> Utólagos elhelyezésénél az (1) bekezdésben foglaltakon túl biztosítani kell, hogy a berendezés épületdíszítő tagozatot nem takarhat el.</w:t>
      </w:r>
    </w:p>
    <w:p w:rsidR="00A91A98" w:rsidRDefault="00A91A98" w:rsidP="003963EB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(3)</w:t>
      </w:r>
      <w:r>
        <w:rPr>
          <w:sz w:val="24"/>
          <w:szCs w:val="24"/>
        </w:rPr>
        <w:t xml:space="preserve"> Közterületről látható épületek egy-egy homlokzatának 25%-ánál nagyobb felületén nem helyezhető el cég- és címtábla, üzlet felirat, információs, vagy más célú berendezés.</w:t>
      </w:r>
    </w:p>
    <w:p w:rsidR="00A91A98" w:rsidRDefault="00A91A98" w:rsidP="003963EB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(4)</w:t>
      </w:r>
      <w:r>
        <w:rPr>
          <w:sz w:val="24"/>
          <w:szCs w:val="24"/>
        </w:rPr>
        <w:t xml:space="preserve"> Információs vagy más célú berendezés, amennyiben reklámot is tartalmaz, az előkertben nem helyezhető el.</w:t>
      </w:r>
    </w:p>
    <w:p w:rsidR="00A91A98" w:rsidRDefault="00A91A98" w:rsidP="003963EB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(5)</w:t>
      </w:r>
      <w:r>
        <w:rPr>
          <w:sz w:val="24"/>
          <w:szCs w:val="24"/>
        </w:rPr>
        <w:t xml:space="preserve"> Közvilágítási berendezésen, hírközlési oszlopon reklám célú felület, max. A1-es méretet meg nem haladó méretben helyezhető el.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(6)</w:t>
      </w:r>
      <w:r>
        <w:rPr>
          <w:sz w:val="24"/>
          <w:szCs w:val="24"/>
        </w:rPr>
        <w:t xml:space="preserve"> Önkormányzati információs tábla és egyedi tájékoztató tábla közterületen csak a gyalogos közlekedést nem zavaró módon helyezhető el.</w:t>
      </w:r>
    </w:p>
    <w:p w:rsidR="00A91A98" w:rsidRDefault="00A91A98" w:rsidP="003963EB">
      <w:pPr>
        <w:pStyle w:val="cf0"/>
        <w:shd w:val="clear" w:color="auto" w:fill="FFFFFF"/>
        <w:spacing w:before="0" w:beforeAutospacing="0" w:after="0" w:afterAutospacing="0"/>
        <w:jc w:val="both"/>
        <w:rPr>
          <w:rFonts w:cs="Calibri"/>
        </w:rPr>
      </w:pPr>
      <w:r>
        <w:rPr>
          <w:rFonts w:cs="Calibri"/>
          <w:b/>
          <w:bCs/>
        </w:rPr>
        <w:t xml:space="preserve">22. § </w:t>
      </w:r>
      <w:r>
        <w:rPr>
          <w:rFonts w:cs="Calibri"/>
        </w:rPr>
        <w:t>Védett természeti területeken reklámhordozó berendezések nem, új elektromos és hírközlési vezetékek csak földkábelben helyezhetőek el.</w:t>
      </w:r>
    </w:p>
    <w:p w:rsidR="00A91A98" w:rsidRDefault="00A91A98" w:rsidP="003963EB">
      <w:pPr>
        <w:spacing w:after="0" w:line="240" w:lineRule="auto"/>
        <w:jc w:val="both"/>
        <w:rPr>
          <w:color w:val="FF0000"/>
          <w:sz w:val="24"/>
          <w:szCs w:val="24"/>
        </w:rPr>
      </w:pPr>
    </w:p>
    <w:p w:rsidR="00A91A98" w:rsidRDefault="00A91A98" w:rsidP="003963EB">
      <w:pPr>
        <w:pStyle w:val="cf0"/>
        <w:shd w:val="clear" w:color="auto" w:fill="FFFFFF"/>
        <w:spacing w:before="0" w:beforeAutospacing="0" w:after="0" w:afterAutospacing="0"/>
        <w:jc w:val="both"/>
        <w:rPr>
          <w:rFonts w:cs="Calibri"/>
        </w:rPr>
      </w:pP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VI. fejezet</w:t>
      </w: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TELEPÜLÉSKÉP-VÉDELMI TÁJÉKOZTATÁS ÉS SZAKMAI KONZULTÁCIÓ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23. § (1) </w:t>
      </w:r>
      <w:r>
        <w:rPr>
          <w:sz w:val="24"/>
          <w:szCs w:val="24"/>
        </w:rPr>
        <w:t>A településképi követelményekről a főépítész – alkalmazása hiányában a polgármester – az építéssel érintett telken tervezett építési munkák végzéséhez, kérelemre, szakmai konzultációt biztosít.</w:t>
      </w:r>
    </w:p>
    <w:p w:rsidR="00A91A98" w:rsidRDefault="00A91A98" w:rsidP="003963EB">
      <w:pPr>
        <w:pStyle w:val="cf0"/>
        <w:shd w:val="clear" w:color="auto" w:fill="FFFFFF"/>
        <w:spacing w:before="0" w:beforeAutospacing="0" w:after="0" w:afterAutospacing="0"/>
        <w:jc w:val="both"/>
        <w:rPr>
          <w:rFonts w:cs="Calibri"/>
        </w:rPr>
      </w:pPr>
      <w:r>
        <w:rPr>
          <w:rFonts w:cs="Calibri"/>
          <w:b/>
          <w:bCs/>
        </w:rPr>
        <w:t xml:space="preserve">(2) </w:t>
      </w:r>
      <w:r>
        <w:rPr>
          <w:rFonts w:cs="Calibri"/>
        </w:rPr>
        <w:t>A konzultáció az önkormányzat hivatalos helyiségében vagy kérésre a helyszínen is lefolytatható.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(3) </w:t>
      </w:r>
      <w:r>
        <w:rPr>
          <w:sz w:val="24"/>
          <w:szCs w:val="24"/>
        </w:rPr>
        <w:t>Szakmai konzultáció az építés megkezdése előtt legalább egyszer kötelező:</w:t>
      </w:r>
    </w:p>
    <w:p w:rsidR="00A91A98" w:rsidRPr="007A67A2" w:rsidRDefault="00A91A98" w:rsidP="007A67A2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a) </w:t>
      </w:r>
      <w:r w:rsidRPr="007A67A2">
        <w:rPr>
          <w:sz w:val="24"/>
          <w:szCs w:val="24"/>
        </w:rPr>
        <w:t>településkép szempontjából meghatározó területen:</w:t>
      </w:r>
    </w:p>
    <w:p w:rsidR="00A91A98" w:rsidRDefault="00A91A98" w:rsidP="003963EB">
      <w:pPr>
        <w:pStyle w:val="Listaszerbekezds1"/>
        <w:spacing w:after="0" w:line="240" w:lineRule="auto"/>
        <w:ind w:left="108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aa) </w:t>
      </w:r>
      <w:r>
        <w:rPr>
          <w:sz w:val="24"/>
          <w:szCs w:val="24"/>
        </w:rPr>
        <w:t>új épület építése;</w:t>
      </w:r>
    </w:p>
    <w:p w:rsidR="00A91A98" w:rsidRDefault="00A91A98" w:rsidP="003963EB">
      <w:pPr>
        <w:pStyle w:val="Listaszerbekezds1"/>
        <w:spacing w:after="0" w:line="240" w:lineRule="auto"/>
        <w:ind w:left="1080"/>
        <w:rPr>
          <w:sz w:val="24"/>
          <w:szCs w:val="24"/>
        </w:rPr>
      </w:pPr>
      <w:r>
        <w:rPr>
          <w:b/>
          <w:bCs/>
          <w:sz w:val="24"/>
          <w:szCs w:val="24"/>
        </w:rPr>
        <w:t>ab)</w:t>
      </w:r>
      <w:r>
        <w:rPr>
          <w:sz w:val="24"/>
          <w:szCs w:val="24"/>
        </w:rPr>
        <w:t xml:space="preserve"> meglévő épület bővítése;</w:t>
      </w:r>
    </w:p>
    <w:p w:rsidR="00A91A98" w:rsidRDefault="00A91A98" w:rsidP="003963EB">
      <w:pPr>
        <w:pStyle w:val="Listaszerbekezds1"/>
        <w:spacing w:after="0" w:line="240" w:lineRule="auto"/>
        <w:ind w:left="1080"/>
        <w:rPr>
          <w:sz w:val="24"/>
          <w:szCs w:val="24"/>
        </w:rPr>
      </w:pPr>
      <w:r>
        <w:rPr>
          <w:b/>
          <w:bCs/>
          <w:sz w:val="24"/>
          <w:szCs w:val="24"/>
        </w:rPr>
        <w:t>ac)</w:t>
      </w:r>
      <w:r>
        <w:rPr>
          <w:sz w:val="24"/>
          <w:szCs w:val="24"/>
        </w:rPr>
        <w:t xml:space="preserve"> utcai kerítés építése;</w:t>
      </w:r>
    </w:p>
    <w:p w:rsidR="00A91A98" w:rsidRPr="0042275A" w:rsidRDefault="00A91A98" w:rsidP="007A67A2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b) </w:t>
      </w:r>
      <w:r w:rsidRPr="0042275A">
        <w:rPr>
          <w:sz w:val="24"/>
          <w:szCs w:val="24"/>
        </w:rPr>
        <w:t>településkép szempontjából meghatározó besorolású területeken kívül:</w:t>
      </w:r>
    </w:p>
    <w:p w:rsidR="00A91A98" w:rsidRDefault="00A91A98" w:rsidP="003963EB">
      <w:pPr>
        <w:pStyle w:val="Listaszerbekezds1"/>
        <w:spacing w:after="0" w:line="240" w:lineRule="auto"/>
        <w:ind w:left="1080"/>
        <w:rPr>
          <w:sz w:val="24"/>
          <w:szCs w:val="24"/>
        </w:rPr>
      </w:pPr>
      <w:r>
        <w:rPr>
          <w:b/>
          <w:bCs/>
          <w:sz w:val="24"/>
          <w:szCs w:val="24"/>
        </w:rPr>
        <w:t>ba)</w:t>
      </w:r>
      <w:r>
        <w:rPr>
          <w:sz w:val="24"/>
          <w:szCs w:val="24"/>
        </w:rPr>
        <w:t xml:space="preserve"> új lakóépület építése;</w:t>
      </w:r>
    </w:p>
    <w:p w:rsidR="00A91A98" w:rsidRDefault="00A91A98" w:rsidP="003963EB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(4) </w:t>
      </w:r>
      <w:r>
        <w:rPr>
          <w:sz w:val="24"/>
          <w:szCs w:val="24"/>
        </w:rPr>
        <w:t>A településképi konzultáció során a főépítész – alkalmazása hiányában a polgármester – javaslatot tesz a településképi követelmények érvényesítése módjaira.</w:t>
      </w:r>
    </w:p>
    <w:p w:rsidR="00A91A98" w:rsidRDefault="00A91A98" w:rsidP="003963EB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(5) </w:t>
      </w:r>
      <w:r>
        <w:rPr>
          <w:sz w:val="24"/>
          <w:szCs w:val="24"/>
        </w:rPr>
        <w:t>A konzultációról készült emlékeztetőt az általános iratkezelési szabályzat szerint szükséges kezelni.</w:t>
      </w: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VII. fejezet</w:t>
      </w: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 TELEPÜLÉSKÉPI VÉLEMÉNYZÉSI, BEJELENTÉSI ELJÁRÁS SZABÁLYAI</w:t>
      </w:r>
    </w:p>
    <w:p w:rsidR="00A91A98" w:rsidRDefault="00A91A98" w:rsidP="003963EB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A91A98" w:rsidRDefault="00A91A98" w:rsidP="00503965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7D00C3">
        <w:rPr>
          <w:b/>
          <w:bCs/>
          <w:sz w:val="24"/>
          <w:szCs w:val="24"/>
        </w:rPr>
        <w:t>A településképi véleményezési eljárás</w:t>
      </w:r>
    </w:p>
    <w:p w:rsidR="00A91A98" w:rsidRPr="007D00C3" w:rsidRDefault="00A91A98" w:rsidP="0050396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91A98" w:rsidRPr="0042275A" w:rsidRDefault="00A91A98" w:rsidP="00503965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24. § (1) </w:t>
      </w:r>
      <w:r w:rsidRPr="0042275A">
        <w:rPr>
          <w:sz w:val="24"/>
          <w:szCs w:val="24"/>
        </w:rPr>
        <w:t>Ha építésügyi hatósági engedélykérelemhez kötött</w:t>
      </w:r>
    </w:p>
    <w:p w:rsidR="00A91A98" w:rsidRPr="0042275A" w:rsidRDefault="00A91A98" w:rsidP="00503965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a) </w:t>
      </w:r>
      <w:r w:rsidRPr="0042275A">
        <w:rPr>
          <w:sz w:val="24"/>
          <w:szCs w:val="24"/>
        </w:rPr>
        <w:t>a 24. § (3) bekezdésben meghatározott valamely építési tevékenység, vagy</w:t>
      </w:r>
    </w:p>
    <w:p w:rsidR="00A91A98" w:rsidRPr="0042275A" w:rsidRDefault="00A91A98" w:rsidP="00503965">
      <w:pPr>
        <w:spacing w:after="0" w:line="240" w:lineRule="auto"/>
        <w:ind w:left="708"/>
        <w:jc w:val="both"/>
        <w:rPr>
          <w:b/>
          <w:bCs/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b) </w:t>
      </w:r>
      <w:r w:rsidRPr="0042275A">
        <w:rPr>
          <w:sz w:val="24"/>
          <w:szCs w:val="24"/>
        </w:rPr>
        <w:t>bármely építési tevékenység közvetlenül helyi védett értékre irányul,</w:t>
      </w:r>
      <w:r w:rsidRPr="0042275A">
        <w:rPr>
          <w:b/>
          <w:bCs/>
          <w:sz w:val="24"/>
          <w:szCs w:val="24"/>
        </w:rPr>
        <w:t xml:space="preserve"> </w:t>
      </w:r>
    </w:p>
    <w:p w:rsidR="00A91A98" w:rsidRPr="0042275A" w:rsidRDefault="00A91A98" w:rsidP="00503965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  <w:r w:rsidRPr="0042275A">
        <w:rPr>
          <w:sz w:val="24"/>
          <w:szCs w:val="24"/>
        </w:rPr>
        <w:t xml:space="preserve"> (a továbbiakban ezek együtt: </w:t>
      </w:r>
      <w:r w:rsidRPr="0042275A">
        <w:rPr>
          <w:b/>
          <w:bCs/>
          <w:sz w:val="24"/>
          <w:szCs w:val="24"/>
        </w:rPr>
        <w:t>engedélyköteles tevékenység</w:t>
      </w:r>
      <w:r w:rsidRPr="0042275A">
        <w:rPr>
          <w:sz w:val="24"/>
          <w:szCs w:val="24"/>
        </w:rPr>
        <w:t xml:space="preserve">), úgy a Polgármester – a Tvtv., a R. és a Tkr. ezen alcímének keretei között, kérelemre – településképi véleményezési eljárást (a továbbiakban: </w:t>
      </w:r>
      <w:r w:rsidRPr="0042275A">
        <w:rPr>
          <w:b/>
          <w:bCs/>
          <w:sz w:val="24"/>
          <w:szCs w:val="24"/>
        </w:rPr>
        <w:t>véleményezési eljárás</w:t>
      </w:r>
      <w:r w:rsidRPr="0042275A">
        <w:rPr>
          <w:sz w:val="24"/>
          <w:szCs w:val="24"/>
        </w:rPr>
        <w:t xml:space="preserve">) folytat le.    </w:t>
      </w:r>
    </w:p>
    <w:p w:rsidR="00A91A98" w:rsidRPr="0042275A" w:rsidRDefault="00A91A98" w:rsidP="00503965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(2) </w:t>
      </w:r>
      <w:r w:rsidRPr="0042275A">
        <w:rPr>
          <w:sz w:val="24"/>
          <w:szCs w:val="24"/>
        </w:rPr>
        <w:t xml:space="preserve">A Polgármester településképi véleményét (a továbbiakban: </w:t>
      </w:r>
      <w:r w:rsidRPr="0042275A">
        <w:rPr>
          <w:b/>
          <w:bCs/>
          <w:sz w:val="24"/>
          <w:szCs w:val="24"/>
        </w:rPr>
        <w:t>vélemény</w:t>
      </w:r>
      <w:r w:rsidRPr="0042275A">
        <w:rPr>
          <w:sz w:val="24"/>
          <w:szCs w:val="24"/>
        </w:rPr>
        <w:t>) – alkalmazása esetén – az önkormányzati főépítész szakmai álláspontjára alapozza.</w:t>
      </w:r>
    </w:p>
    <w:p w:rsidR="00A91A98" w:rsidRPr="0042275A" w:rsidRDefault="00A91A98" w:rsidP="00503965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(3) </w:t>
      </w:r>
      <w:r w:rsidRPr="0042275A">
        <w:rPr>
          <w:sz w:val="24"/>
          <w:szCs w:val="24"/>
        </w:rPr>
        <w:t>A véleményezés során – a R.-ben foglaltakon túl, komplex módon – az alábbi szempontokat kell figyelembe venni:</w:t>
      </w:r>
    </w:p>
    <w:p w:rsidR="00A91A98" w:rsidRPr="0042275A" w:rsidRDefault="00A91A98" w:rsidP="00503965">
      <w:pPr>
        <w:spacing w:after="0" w:line="240" w:lineRule="auto"/>
        <w:ind w:left="708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>a)</w:t>
      </w:r>
      <w:r w:rsidRPr="0042275A">
        <w:rPr>
          <w:sz w:val="24"/>
          <w:szCs w:val="24"/>
        </w:rPr>
        <w:t xml:space="preserve"> az engedélyköteles tevékenységgel érintett építmény várható utcaképbe, tájképbe való funkcionális és esztétikai szempontú, valamint ezen túl a közvetlen környezetébe történő építészeti illeszkedését, ha az a Tkr. más rendelkezései szerint egyébként nem minősül önálló településképi követelménynek;</w:t>
      </w:r>
    </w:p>
    <w:p w:rsidR="00A91A98" w:rsidRPr="0042275A" w:rsidRDefault="00A91A98" w:rsidP="00503965">
      <w:pPr>
        <w:spacing w:after="0" w:line="240" w:lineRule="auto"/>
        <w:ind w:left="708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>b)</w:t>
      </w:r>
      <w:r w:rsidRPr="0042275A">
        <w:rPr>
          <w:sz w:val="24"/>
          <w:szCs w:val="24"/>
        </w:rPr>
        <w:t xml:space="preserve"> közterületet érintő engedélyköteles tevékenység esetén azt, hogy a tevékenység milyen módon és mennyiben érinti a közterület egyes részei (burkolta, tárgyai, berendezései, reklámhordozói, növényzete stb.) meglévő és kialakításra kerülő műszaki, esztétikai állapotát, amely az engedélyköteles tevékenység végeztével összességében nem romolhat; </w:t>
      </w:r>
    </w:p>
    <w:p w:rsidR="00A91A98" w:rsidRPr="0042275A" w:rsidRDefault="00A91A98" w:rsidP="00503965">
      <w:pPr>
        <w:spacing w:after="0" w:line="240" w:lineRule="auto"/>
        <w:ind w:left="708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>c)</w:t>
      </w:r>
      <w:r w:rsidRPr="0042275A">
        <w:rPr>
          <w:sz w:val="24"/>
          <w:szCs w:val="24"/>
        </w:rPr>
        <w:t xml:space="preserve"> ha az engedélyköteles tevékenység nem közvetlenül helyi védett értékre irányul, úgy azt, hogy más módon érint-e helyi védett értéket, s érintettség esetén hogyan biztosítható a védett érték megóvása, a rá vonatkozó előírások betartása.</w:t>
      </w:r>
    </w:p>
    <w:p w:rsidR="00A91A98" w:rsidRPr="0042275A" w:rsidRDefault="00A91A98" w:rsidP="00503965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(4) </w:t>
      </w:r>
      <w:r w:rsidRPr="0042275A">
        <w:rPr>
          <w:sz w:val="24"/>
          <w:szCs w:val="24"/>
        </w:rPr>
        <w:t xml:space="preserve">Ha a véleményezési eljárás lefolytatására irányuló kérelmet, vagy az annak mellékleteként kötelezően benyújtandó R. szerinti dokumentációt a kérelmező a R.-ben meghatározottaktól eltérően </w:t>
      </w:r>
      <w:r w:rsidRPr="0042275A">
        <w:rPr>
          <w:i/>
          <w:iCs/>
          <w:sz w:val="24"/>
          <w:szCs w:val="24"/>
        </w:rPr>
        <w:t>(pl.: eltérő módon, hiányos tartalommal stb.)</w:t>
      </w:r>
      <w:r w:rsidRPr="0042275A">
        <w:rPr>
          <w:sz w:val="24"/>
          <w:szCs w:val="24"/>
        </w:rPr>
        <w:t xml:space="preserve"> nyújtotta be, úgy a Polgármester – 5 (öt) napos teljesítési határidő megjelölésével – hiánypótlásra hívja fel. </w:t>
      </w:r>
    </w:p>
    <w:p w:rsidR="00A91A98" w:rsidRPr="0042275A" w:rsidRDefault="00A91A98" w:rsidP="00503965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(5) </w:t>
      </w:r>
      <w:r w:rsidRPr="0042275A">
        <w:rPr>
          <w:sz w:val="24"/>
          <w:szCs w:val="24"/>
        </w:rPr>
        <w:t xml:space="preserve">Ha a hiánypótlásra biztosított határidő eredménytelenül telt el és a kérelmező nem kérte és kapta meg a határidő meghosszabbítását, vagy mulasztását nem igazolta és elfogadott módon nem mentette ki, úgy a véleményben a tervezett engedélyköteles tevékenységet engedélyezésre nem lehet javasolni. </w:t>
      </w:r>
    </w:p>
    <w:p w:rsidR="00A91A98" w:rsidRPr="0042275A" w:rsidRDefault="00A91A98" w:rsidP="00503965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(6) </w:t>
      </w:r>
      <w:r w:rsidRPr="0042275A">
        <w:rPr>
          <w:sz w:val="24"/>
          <w:szCs w:val="24"/>
        </w:rPr>
        <w:t>A vélemény írásba foglalása kötelező formai követelmények nélkül történhet, de abban a jogorvoslati lehetőség kizártságáról tájékoztatást kell nyújtani.</w:t>
      </w:r>
    </w:p>
    <w:p w:rsidR="00A91A98" w:rsidRPr="0042275A" w:rsidRDefault="00A91A98" w:rsidP="00503965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(7) </w:t>
      </w:r>
      <w:r w:rsidRPr="0042275A">
        <w:rPr>
          <w:sz w:val="24"/>
          <w:szCs w:val="24"/>
        </w:rPr>
        <w:t xml:space="preserve">A határidő számítása és az igazolási kérelem tekintetében az általános közigazgatási rendtartásról szóló törvény (a továbbiakban: </w:t>
      </w:r>
      <w:r w:rsidRPr="0042275A">
        <w:rPr>
          <w:b/>
          <w:bCs/>
          <w:sz w:val="24"/>
          <w:szCs w:val="24"/>
        </w:rPr>
        <w:t>Ákr.</w:t>
      </w:r>
      <w:r w:rsidRPr="0042275A">
        <w:rPr>
          <w:sz w:val="24"/>
          <w:szCs w:val="24"/>
        </w:rPr>
        <w:t xml:space="preserve">) rájuk vonatkozó rendelkezéseit kell alkalmazni, azzal, hogy az igazolási kérelem elbírálása ügyében nem kell alakszerű döntést hozni, csupán írásban értesíteni kell a kérelmezőt az elbírás eredményéről. </w:t>
      </w:r>
    </w:p>
    <w:p w:rsidR="00A91A98" w:rsidRPr="0042275A" w:rsidRDefault="00A91A98" w:rsidP="00503965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</w:p>
    <w:p w:rsidR="00A91A98" w:rsidRPr="0042275A" w:rsidRDefault="00A91A98" w:rsidP="00503965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</w:p>
    <w:p w:rsidR="00A91A98" w:rsidRPr="0042275A" w:rsidRDefault="00A91A98" w:rsidP="00503965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42275A">
        <w:rPr>
          <w:b/>
          <w:bCs/>
          <w:sz w:val="24"/>
          <w:szCs w:val="24"/>
        </w:rPr>
        <w:t>A településképi bejelentési eljárás</w:t>
      </w:r>
    </w:p>
    <w:p w:rsidR="00A91A98" w:rsidRPr="0042275A" w:rsidRDefault="00A91A98" w:rsidP="00503965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91A98" w:rsidRPr="0042275A" w:rsidRDefault="00A91A98" w:rsidP="00503965">
      <w:pPr>
        <w:spacing w:after="0" w:line="240" w:lineRule="auto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>25.  §</w:t>
      </w:r>
      <w:r w:rsidRPr="0042275A">
        <w:rPr>
          <w:sz w:val="24"/>
          <w:szCs w:val="24"/>
        </w:rPr>
        <w:t xml:space="preserve"> </w:t>
      </w:r>
      <w:r w:rsidRPr="0042275A">
        <w:rPr>
          <w:b/>
          <w:bCs/>
          <w:sz w:val="24"/>
          <w:szCs w:val="24"/>
        </w:rPr>
        <w:t>(1)</w:t>
      </w:r>
      <w:r w:rsidRPr="0042275A">
        <w:rPr>
          <w:sz w:val="24"/>
          <w:szCs w:val="24"/>
        </w:rPr>
        <w:t xml:space="preserve"> A Tvtv. és a R. szerinti kötelező előírás alapján, valamint ezen jogszabályok általános érvényű előírásaira tekintettel – a Tkr.-ben meghatározott különös szabályok szerint – településképi bejelentési eljárást (a továbbiakban: </w:t>
      </w:r>
      <w:r w:rsidRPr="0042275A">
        <w:rPr>
          <w:b/>
          <w:bCs/>
          <w:sz w:val="24"/>
          <w:szCs w:val="24"/>
        </w:rPr>
        <w:t>bejelentési eljárás</w:t>
      </w:r>
      <w:r w:rsidRPr="0042275A">
        <w:rPr>
          <w:sz w:val="24"/>
          <w:szCs w:val="24"/>
        </w:rPr>
        <w:t>) kell lefolytatni:</w:t>
      </w:r>
    </w:p>
    <w:p w:rsidR="00A91A98" w:rsidRPr="0042275A" w:rsidRDefault="00A91A98" w:rsidP="00503965">
      <w:pPr>
        <w:spacing w:after="0" w:line="240" w:lineRule="auto"/>
        <w:ind w:left="708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a) </w:t>
      </w:r>
      <w:r w:rsidRPr="0042275A">
        <w:rPr>
          <w:sz w:val="24"/>
          <w:szCs w:val="24"/>
        </w:rPr>
        <w:t xml:space="preserve">valamennyi reklámhordozó elhelyezésének megkezdése előtt; </w:t>
      </w:r>
    </w:p>
    <w:p w:rsidR="00A91A98" w:rsidRPr="0042275A" w:rsidRDefault="00A91A98" w:rsidP="00503965">
      <w:pPr>
        <w:spacing w:after="0" w:line="240" w:lineRule="auto"/>
        <w:ind w:left="708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b) </w:t>
      </w:r>
      <w:r w:rsidRPr="0042275A">
        <w:rPr>
          <w:sz w:val="24"/>
          <w:szCs w:val="24"/>
        </w:rPr>
        <w:t xml:space="preserve">reklám közzétételének megkezdése előtt, a meghatározó területeken. </w:t>
      </w:r>
    </w:p>
    <w:p w:rsidR="00A91A98" w:rsidRPr="0042275A" w:rsidRDefault="00A91A98" w:rsidP="00503965">
      <w:pPr>
        <w:pStyle w:val="ListParagraph"/>
        <w:spacing w:after="0" w:line="240" w:lineRule="auto"/>
        <w:ind w:left="0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(2) </w:t>
      </w:r>
      <w:r w:rsidRPr="0042275A">
        <w:rPr>
          <w:sz w:val="24"/>
          <w:szCs w:val="24"/>
        </w:rPr>
        <w:t>A Tkr. ezen rendelkezése alapján kell a bejelentési eljárást lefolytatni a meghatározó területeken, vagy védett értéket érintően az</w:t>
      </w:r>
      <w:r w:rsidRPr="0042275A">
        <w:rPr>
          <w:b/>
          <w:bCs/>
          <w:sz w:val="24"/>
          <w:szCs w:val="24"/>
        </w:rPr>
        <w:t xml:space="preserve"> </w:t>
      </w:r>
      <w:r w:rsidRPr="0042275A">
        <w:rPr>
          <w:sz w:val="24"/>
          <w:szCs w:val="24"/>
        </w:rPr>
        <w:t xml:space="preserve">alábbi – az építésügyi hatóság engedélyéhez nem kötött – építési tevékenység megkezdése előtt, ha az </w:t>
      </w:r>
    </w:p>
    <w:p w:rsidR="00A91A98" w:rsidRPr="0042275A" w:rsidRDefault="00A91A98" w:rsidP="00503965">
      <w:pPr>
        <w:spacing w:after="0" w:line="240" w:lineRule="auto"/>
        <w:ind w:left="708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a) </w:t>
      </w:r>
      <w:r w:rsidRPr="0042275A">
        <w:rPr>
          <w:sz w:val="24"/>
          <w:szCs w:val="24"/>
        </w:rPr>
        <w:t>új épület építése;</w:t>
      </w:r>
    </w:p>
    <w:p w:rsidR="00A91A98" w:rsidRPr="0042275A" w:rsidRDefault="00A91A98" w:rsidP="00503965">
      <w:pPr>
        <w:spacing w:after="0" w:line="240" w:lineRule="auto"/>
        <w:ind w:left="708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>b)</w:t>
      </w:r>
      <w:r w:rsidRPr="0042275A">
        <w:rPr>
          <w:sz w:val="24"/>
          <w:szCs w:val="24"/>
        </w:rPr>
        <w:t xml:space="preserve"> meglévő épület utcaképben közvetlenül megjelenő átalakítása, bővítése; </w:t>
      </w:r>
    </w:p>
    <w:p w:rsidR="00A91A98" w:rsidRPr="0042275A" w:rsidRDefault="00A91A98" w:rsidP="00503965">
      <w:pPr>
        <w:spacing w:after="0" w:line="240" w:lineRule="auto"/>
        <w:ind w:left="708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>c)</w:t>
      </w:r>
      <w:r w:rsidRPr="0042275A">
        <w:rPr>
          <w:sz w:val="24"/>
          <w:szCs w:val="24"/>
        </w:rPr>
        <w:t xml:space="preserve"> utcafronti kerítés építése, átalakítása.</w:t>
      </w:r>
    </w:p>
    <w:p w:rsidR="00A91A98" w:rsidRPr="0042275A" w:rsidRDefault="00A91A98" w:rsidP="00503965">
      <w:pPr>
        <w:pStyle w:val="ListParagraph"/>
        <w:spacing w:after="0" w:line="240" w:lineRule="auto"/>
        <w:ind w:left="0"/>
        <w:jc w:val="both"/>
        <w:rPr>
          <w:b/>
          <w:bCs/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(3) </w:t>
      </w:r>
      <w:r w:rsidRPr="0042275A">
        <w:rPr>
          <w:sz w:val="24"/>
          <w:szCs w:val="24"/>
        </w:rPr>
        <w:t>A bejelentési eljárást az ügyfél (a továbbiakban:</w:t>
      </w:r>
      <w:r w:rsidRPr="0042275A">
        <w:rPr>
          <w:b/>
          <w:bCs/>
          <w:sz w:val="24"/>
          <w:szCs w:val="24"/>
        </w:rPr>
        <w:t xml:space="preserve"> bejelentő) </w:t>
      </w:r>
      <w:r w:rsidRPr="0042275A">
        <w:rPr>
          <w:sz w:val="24"/>
          <w:szCs w:val="24"/>
        </w:rPr>
        <w:t xml:space="preserve">kezdeményezi írásban, a R. és a Tkr. által megállapított tartalmú bejelentésével (a továbbiakban: </w:t>
      </w:r>
      <w:r w:rsidRPr="0042275A">
        <w:rPr>
          <w:b/>
          <w:bCs/>
          <w:sz w:val="24"/>
          <w:szCs w:val="24"/>
        </w:rPr>
        <w:t>bejelentés</w:t>
      </w:r>
      <w:r w:rsidRPr="0042275A">
        <w:rPr>
          <w:sz w:val="24"/>
          <w:szCs w:val="24"/>
        </w:rPr>
        <w:t>).</w:t>
      </w:r>
    </w:p>
    <w:p w:rsidR="00A91A98" w:rsidRPr="0042275A" w:rsidRDefault="00A91A98" w:rsidP="00503965">
      <w:pPr>
        <w:pStyle w:val="ListParagraph"/>
        <w:spacing w:after="0" w:line="240" w:lineRule="auto"/>
        <w:ind w:left="0"/>
        <w:jc w:val="both"/>
        <w:rPr>
          <w:b/>
          <w:bCs/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(4) </w:t>
      </w:r>
      <w:r w:rsidRPr="0042275A">
        <w:rPr>
          <w:sz w:val="24"/>
          <w:szCs w:val="24"/>
        </w:rPr>
        <w:t>A bejelentést – papír alapon – a Polgármesterhez címezve az Ibrányi Polgármesteri Hivatalhoz kell benyújtani.</w:t>
      </w:r>
    </w:p>
    <w:p w:rsidR="00A91A98" w:rsidRPr="0042275A" w:rsidRDefault="00A91A98" w:rsidP="00503965">
      <w:pPr>
        <w:pStyle w:val="ListParagraph"/>
        <w:spacing w:after="0" w:line="240" w:lineRule="auto"/>
        <w:ind w:left="0"/>
        <w:jc w:val="both"/>
        <w:rPr>
          <w:b/>
          <w:bCs/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(5) </w:t>
      </w:r>
      <w:r w:rsidRPr="0042275A">
        <w:rPr>
          <w:sz w:val="24"/>
          <w:szCs w:val="24"/>
        </w:rPr>
        <w:t>Reklámhordozó és reklám közzététele esetén a bejelentéshez mellékelni kell – ha a kötelező mellékletként benyújtandó építészeti-műszaki terv nem, vagy nem megfelelően tartalmazza – a bejelentő</w:t>
      </w:r>
      <w:r w:rsidRPr="0042275A">
        <w:rPr>
          <w:b/>
          <w:bCs/>
          <w:sz w:val="24"/>
          <w:szCs w:val="24"/>
        </w:rPr>
        <w:t xml:space="preserve"> </w:t>
      </w:r>
      <w:r w:rsidRPr="0042275A">
        <w:rPr>
          <w:sz w:val="24"/>
          <w:szCs w:val="24"/>
        </w:rPr>
        <w:t xml:space="preserve">értelemszerű módon tett írásbeli nyilatkozatát az V. fejezetben foglalt településképi követelmények, feltételek teljesítéséről, s annak módjáról </w:t>
      </w:r>
      <w:r w:rsidRPr="0042275A">
        <w:rPr>
          <w:i/>
          <w:iCs/>
          <w:sz w:val="24"/>
          <w:szCs w:val="24"/>
        </w:rPr>
        <w:t>(pl.: használt anyag, technológia, mennyiség, megjelenés: forma, méret, stb.).</w:t>
      </w:r>
    </w:p>
    <w:p w:rsidR="00A91A98" w:rsidRPr="0042275A" w:rsidRDefault="00A91A98" w:rsidP="003963EB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VIII. fejezet</w:t>
      </w: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 TELEPÜLÉSKÉPI KÖTELEZÉS ÉS BÍRSÁG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Pr="0042275A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26. § (1) </w:t>
      </w:r>
      <w:r>
        <w:rPr>
          <w:sz w:val="24"/>
          <w:szCs w:val="24"/>
        </w:rPr>
        <w:t xml:space="preserve">A településkép érvényesítési eszközök döntéseinek betartását a főépítész – alkalmazásának hiányában a polgármester - ellenőrzi. A mulasztásokat - amennyiben </w:t>
      </w:r>
      <w:r w:rsidRPr="0042275A">
        <w:rPr>
          <w:sz w:val="24"/>
          <w:szCs w:val="24"/>
        </w:rPr>
        <w:t>tudomására jut - kivizsgálja, és a közigazgatási hatósági eljárás</w:t>
      </w:r>
      <w:r w:rsidRPr="0042275A">
        <w:rPr>
          <w:b/>
          <w:bCs/>
          <w:sz w:val="24"/>
          <w:szCs w:val="24"/>
        </w:rPr>
        <w:t xml:space="preserve"> </w:t>
      </w:r>
      <w:r w:rsidRPr="0042275A">
        <w:rPr>
          <w:sz w:val="24"/>
          <w:szCs w:val="24"/>
        </w:rPr>
        <w:t>és szolgáltatás általános szabályairól szóló 2004. évi CXL. törvény alapján jár el.</w:t>
      </w:r>
    </w:p>
    <w:p w:rsidR="00A91A98" w:rsidRPr="0042275A" w:rsidRDefault="00A91A98" w:rsidP="003963EB">
      <w:pPr>
        <w:spacing w:after="0" w:line="240" w:lineRule="auto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(2) </w:t>
      </w:r>
      <w:r w:rsidRPr="0042275A">
        <w:rPr>
          <w:sz w:val="24"/>
          <w:szCs w:val="24"/>
        </w:rPr>
        <w:t>A településkép érvényesítési eszközök határozatának, emlékeztetőjének be nem tartása esetén, a Polgármester településképi bírságot szabhat ki az építtetőre, mely többször is kivethető, amennyiben a jogszerűtlen állapot fennmarad.</w:t>
      </w:r>
    </w:p>
    <w:p w:rsidR="00A91A98" w:rsidRPr="0042275A" w:rsidRDefault="00A91A98" w:rsidP="007922E0">
      <w:pPr>
        <w:spacing w:after="0" w:line="240" w:lineRule="auto"/>
        <w:jc w:val="both"/>
        <w:rPr>
          <w:sz w:val="24"/>
          <w:szCs w:val="24"/>
        </w:rPr>
      </w:pPr>
      <w:r w:rsidRPr="0042275A">
        <w:rPr>
          <w:b/>
          <w:bCs/>
          <w:sz w:val="24"/>
          <w:szCs w:val="24"/>
        </w:rPr>
        <w:t xml:space="preserve">(2) </w:t>
      </w:r>
      <w:r w:rsidRPr="0042275A">
        <w:rPr>
          <w:sz w:val="24"/>
          <w:szCs w:val="24"/>
        </w:rPr>
        <w:t>A településképi bírság befizetésének és behajtásának módját az Önkormányzat külön rendeletben szabályozza.</w:t>
      </w:r>
    </w:p>
    <w:p w:rsidR="00A91A98" w:rsidRDefault="00A91A98" w:rsidP="003963EB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(3) </w:t>
      </w:r>
      <w:r>
        <w:rPr>
          <w:sz w:val="24"/>
          <w:szCs w:val="24"/>
        </w:rPr>
        <w:t>A településkép érvényesítési eszközök határozatának, emlékeztetőjének be nem tartása esetén az eljárás a mulasztás jogkövetkezményeire történő figyelmeztetést tartalmazó felszólító levéllel indul. Amennyiben az elmulasztásról szóló tudomásszerzést követően 8 napon belül nem reagál az építtető a felszólításra, a Polgármester településképi bírságot szabhat ki az építtetőre, mely többször is kivethető, amennyiben a jogszerűtlen állapot fennmarad.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(4) </w:t>
      </w:r>
      <w:r>
        <w:rPr>
          <w:sz w:val="24"/>
          <w:szCs w:val="24"/>
        </w:rPr>
        <w:t>A településképi bírság összege:</w:t>
      </w:r>
    </w:p>
    <w:p w:rsidR="00A91A98" w:rsidRPr="007A67A2" w:rsidRDefault="00A91A98" w:rsidP="007A67A2">
      <w:pPr>
        <w:spacing w:after="0" w:line="240" w:lineRule="auto"/>
        <w:ind w:left="708"/>
        <w:jc w:val="both"/>
        <w:rPr>
          <w:sz w:val="24"/>
          <w:szCs w:val="24"/>
        </w:rPr>
      </w:pPr>
      <w:r w:rsidRPr="007A67A2">
        <w:rPr>
          <w:b/>
          <w:bCs/>
          <w:sz w:val="24"/>
          <w:szCs w:val="24"/>
        </w:rPr>
        <w:t>a)</w:t>
      </w:r>
      <w:r w:rsidRPr="007A67A2">
        <w:rPr>
          <w:sz w:val="24"/>
          <w:szCs w:val="24"/>
        </w:rPr>
        <w:t xml:space="preserve"> településképi szempontból meghatározó területeken területi és egyedi építészeti követelmények be nem tartása esetén, amennyiben az egyedi védett építményt érint 100.000 forint,</w:t>
      </w:r>
    </w:p>
    <w:p w:rsidR="00A91A98" w:rsidRPr="007A67A2" w:rsidRDefault="00A91A98" w:rsidP="007A67A2">
      <w:pPr>
        <w:spacing w:after="0" w:line="240" w:lineRule="auto"/>
        <w:ind w:left="708"/>
        <w:jc w:val="both"/>
        <w:rPr>
          <w:sz w:val="24"/>
          <w:szCs w:val="24"/>
        </w:rPr>
      </w:pPr>
      <w:r w:rsidRPr="007A67A2">
        <w:rPr>
          <w:b/>
          <w:bCs/>
          <w:sz w:val="24"/>
          <w:szCs w:val="24"/>
        </w:rPr>
        <w:t>b)</w:t>
      </w:r>
      <w:r w:rsidRPr="007A67A2">
        <w:rPr>
          <w:sz w:val="24"/>
          <w:szCs w:val="24"/>
        </w:rPr>
        <w:t xml:space="preserve"> településképi szempontból meghatározó területeken területi és egyedi építészeti követelmények be nem tartása esetén, amennyiben az egyedi védett építményt nem érint 75.000 forint,</w:t>
      </w:r>
    </w:p>
    <w:p w:rsidR="00A91A98" w:rsidRPr="007A67A2" w:rsidRDefault="00A91A98" w:rsidP="007A67A2">
      <w:pPr>
        <w:spacing w:after="0" w:line="240" w:lineRule="auto"/>
        <w:ind w:left="708"/>
        <w:jc w:val="both"/>
        <w:rPr>
          <w:sz w:val="24"/>
          <w:szCs w:val="24"/>
        </w:rPr>
      </w:pPr>
      <w:r w:rsidRPr="007A67A2">
        <w:rPr>
          <w:b/>
          <w:bCs/>
          <w:sz w:val="24"/>
          <w:szCs w:val="24"/>
        </w:rPr>
        <w:t>c)</w:t>
      </w:r>
      <w:r w:rsidRPr="007A67A2">
        <w:rPr>
          <w:sz w:val="24"/>
          <w:szCs w:val="24"/>
        </w:rPr>
        <w:t xml:space="preserve"> </w:t>
      </w:r>
      <w:r>
        <w:rPr>
          <w:sz w:val="24"/>
          <w:szCs w:val="24"/>
        </w:rPr>
        <w:t>egyéb településképi és egyéb</w:t>
      </w:r>
      <w:r w:rsidRPr="007A67A2">
        <w:rPr>
          <w:sz w:val="24"/>
          <w:szCs w:val="24"/>
        </w:rPr>
        <w:t xml:space="preserve"> műszaki berendezésekre vonatkozó követelmény be nem tartása esetén 50.000 forint,</w:t>
      </w:r>
    </w:p>
    <w:p w:rsidR="00A91A98" w:rsidRPr="007A67A2" w:rsidRDefault="00A91A98" w:rsidP="007A67A2">
      <w:pPr>
        <w:spacing w:after="0" w:line="240" w:lineRule="auto"/>
        <w:ind w:left="708"/>
        <w:jc w:val="both"/>
        <w:rPr>
          <w:sz w:val="24"/>
          <w:szCs w:val="24"/>
        </w:rPr>
      </w:pPr>
      <w:r w:rsidRPr="007A67A2">
        <w:rPr>
          <w:b/>
          <w:bCs/>
          <w:sz w:val="24"/>
          <w:szCs w:val="24"/>
        </w:rPr>
        <w:t>d)</w:t>
      </w:r>
      <w:r w:rsidRPr="007A67A2">
        <w:rPr>
          <w:sz w:val="24"/>
          <w:szCs w:val="24"/>
        </w:rPr>
        <w:t xml:space="preserve"> kötelező településképi konzultáció elmulasztása esetén 20.000 forint.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VI. fejezet</w:t>
      </w: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ÖNKORMÁNYZATI TÁMOGATÁS ÉS ÖSZTÖNTÉS</w:t>
      </w:r>
    </w:p>
    <w:p w:rsidR="00A91A98" w:rsidRDefault="00A91A98" w:rsidP="003963EB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27. § (1) </w:t>
      </w:r>
      <w:r>
        <w:rPr>
          <w:sz w:val="24"/>
          <w:szCs w:val="24"/>
        </w:rPr>
        <w:t xml:space="preserve">A helyi védelem alá helyezett építészeti örökség védettségből eredő és a rendeltetésszerű használathoz szükséges mértéket meghaladó, vagy a védettségből eredő kötelezettség teljesítéséhez szükséges költségekhez való hozzájárulás, valamint a Tkr. szerinti településképi követelmények alkalmazásának elősegítése érdekében az Önkormányzat részéről helyileg támogatás (a továbbiakban: </w:t>
      </w:r>
      <w:r>
        <w:rPr>
          <w:b/>
          <w:bCs/>
          <w:sz w:val="24"/>
          <w:szCs w:val="24"/>
        </w:rPr>
        <w:t>Támogatás</w:t>
      </w:r>
      <w:r>
        <w:rPr>
          <w:sz w:val="24"/>
          <w:szCs w:val="24"/>
        </w:rPr>
        <w:t>) nyújtható:</w:t>
      </w:r>
    </w:p>
    <w:p w:rsidR="00A91A98" w:rsidRPr="00174B64" w:rsidRDefault="00A91A98" w:rsidP="00174B64">
      <w:pPr>
        <w:spacing w:after="0" w:line="240" w:lineRule="auto"/>
        <w:ind w:left="708"/>
        <w:jc w:val="both"/>
        <w:rPr>
          <w:sz w:val="24"/>
          <w:szCs w:val="24"/>
        </w:rPr>
      </w:pPr>
      <w:r w:rsidRPr="00174B64">
        <w:rPr>
          <w:b/>
          <w:bCs/>
          <w:sz w:val="24"/>
          <w:szCs w:val="24"/>
        </w:rPr>
        <w:t>a)</w:t>
      </w:r>
      <w:r w:rsidRPr="00174B64">
        <w:rPr>
          <w:sz w:val="24"/>
          <w:szCs w:val="24"/>
        </w:rPr>
        <w:t xml:space="preserve"> az államháztartáson kívüli forrás átvételéről és átadásáról szóló külön önkormányzati rendelet szabályai szerint;</w:t>
      </w:r>
    </w:p>
    <w:p w:rsidR="00A91A98" w:rsidRPr="00174B64" w:rsidRDefault="00A91A98" w:rsidP="00174B64">
      <w:pPr>
        <w:spacing w:after="0" w:line="240" w:lineRule="auto"/>
        <w:ind w:left="708"/>
        <w:jc w:val="both"/>
        <w:rPr>
          <w:sz w:val="24"/>
          <w:szCs w:val="24"/>
        </w:rPr>
      </w:pPr>
      <w:r w:rsidRPr="00174B64">
        <w:rPr>
          <w:b/>
          <w:bCs/>
          <w:sz w:val="24"/>
          <w:szCs w:val="24"/>
        </w:rPr>
        <w:t>b)</w:t>
      </w:r>
      <w:r w:rsidRPr="00174B64">
        <w:rPr>
          <w:sz w:val="24"/>
          <w:szCs w:val="24"/>
        </w:rPr>
        <w:t xml:space="preserve"> a helyi adókról szóló jogszabályokkal összhangban, adókedvezmény, v</w:t>
      </w:r>
      <w:r>
        <w:rPr>
          <w:sz w:val="24"/>
          <w:szCs w:val="24"/>
        </w:rPr>
        <w:t>agy adómentesség biztosításával, külön önkormányzati rendeletben.</w:t>
      </w:r>
    </w:p>
    <w:p w:rsidR="00A91A98" w:rsidRDefault="00A91A98" w:rsidP="003963EB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(2) </w:t>
      </w:r>
      <w:r>
        <w:rPr>
          <w:sz w:val="24"/>
          <w:szCs w:val="24"/>
        </w:rPr>
        <w:t>Nem adható Támogatás, ha a védett értékkel összefüggésben engedély nélkül, vagy az engedélytől eltérően, valamint szabálytalanul végeztek bármilyen – elsősorban – építési munkát.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VIII. fejezet</w:t>
      </w:r>
    </w:p>
    <w:p w:rsidR="00A91A98" w:rsidRDefault="00A91A98" w:rsidP="003963EB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ZÁRÓ ÉS ÁTMENETI RENDELKEZÉSEK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28. §</w:t>
      </w:r>
      <w:r>
        <w:rPr>
          <w:sz w:val="24"/>
          <w:szCs w:val="24"/>
        </w:rPr>
        <w:t xml:space="preserve"> Jelen rendelet 2017. ………………… hó ……. napján lép hatályba.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29. § </w:t>
      </w:r>
      <w:r>
        <w:rPr>
          <w:sz w:val="24"/>
          <w:szCs w:val="24"/>
        </w:rPr>
        <w:t>Jelen rendelet hatályba lépésével egyidejűleg hatályát veszti:</w:t>
      </w:r>
    </w:p>
    <w:p w:rsidR="00A91A98" w:rsidRDefault="00A91A98" w:rsidP="003963EB">
      <w:pPr>
        <w:pStyle w:val="cf0"/>
        <w:shd w:val="clear" w:color="auto" w:fill="FFFFFF"/>
        <w:spacing w:before="0" w:beforeAutospacing="0" w:after="0" w:afterAutospacing="0"/>
        <w:jc w:val="both"/>
        <w:rPr>
          <w:rFonts w:cs="Calibri"/>
        </w:rPr>
      </w:pPr>
      <w:r>
        <w:rPr>
          <w:rFonts w:cs="Calibri"/>
          <w:b/>
          <w:bCs/>
        </w:rPr>
        <w:t xml:space="preserve">(1) </w:t>
      </w:r>
      <w:r>
        <w:rPr>
          <w:rFonts w:cs="Calibri"/>
        </w:rPr>
        <w:t>Ibrány Város Képviselő-testületének a Helyi Építési Szabályzatról és a szabályozási tervek elfogadásáról szóló 30/2008 (XII.19.) KT rendeletének:</w:t>
      </w:r>
    </w:p>
    <w:p w:rsidR="00A91A98" w:rsidRPr="00174B64" w:rsidRDefault="00A91A98" w:rsidP="00174B64">
      <w:pPr>
        <w:spacing w:after="0" w:line="240" w:lineRule="auto"/>
        <w:ind w:left="708"/>
        <w:jc w:val="both"/>
        <w:rPr>
          <w:sz w:val="24"/>
          <w:szCs w:val="24"/>
        </w:rPr>
      </w:pPr>
      <w:r w:rsidRPr="00174B64">
        <w:rPr>
          <w:b/>
          <w:bCs/>
          <w:sz w:val="24"/>
          <w:szCs w:val="24"/>
        </w:rPr>
        <w:t>a)</w:t>
      </w:r>
      <w:r w:rsidRPr="00174B64">
        <w:rPr>
          <w:sz w:val="24"/>
          <w:szCs w:val="24"/>
        </w:rPr>
        <w:t xml:space="preserve"> 7.§ (1) bekezdése,</w:t>
      </w:r>
    </w:p>
    <w:p w:rsidR="00A91A98" w:rsidRPr="00174B64" w:rsidRDefault="00A91A98" w:rsidP="00174B64">
      <w:pPr>
        <w:spacing w:after="0" w:line="240" w:lineRule="auto"/>
        <w:ind w:left="708"/>
        <w:jc w:val="both"/>
        <w:rPr>
          <w:sz w:val="24"/>
          <w:szCs w:val="24"/>
        </w:rPr>
      </w:pPr>
      <w:r w:rsidRPr="00174B64">
        <w:rPr>
          <w:b/>
          <w:bCs/>
          <w:sz w:val="24"/>
          <w:szCs w:val="24"/>
        </w:rPr>
        <w:t>b)</w:t>
      </w:r>
      <w:r w:rsidRPr="00174B64">
        <w:rPr>
          <w:sz w:val="24"/>
          <w:szCs w:val="24"/>
        </w:rPr>
        <w:t xml:space="preserve"> 7. § </w:t>
      </w:r>
      <w:r>
        <w:rPr>
          <w:sz w:val="24"/>
          <w:szCs w:val="24"/>
        </w:rPr>
        <w:t>(11</w:t>
      </w:r>
      <w:r w:rsidRPr="00174B64">
        <w:rPr>
          <w:sz w:val="24"/>
          <w:szCs w:val="24"/>
        </w:rPr>
        <w:t>) bekezdés dc., dd., és de. pontjai,</w:t>
      </w:r>
    </w:p>
    <w:p w:rsidR="00A91A98" w:rsidRPr="00174B64" w:rsidRDefault="00A91A98" w:rsidP="00174B64">
      <w:pPr>
        <w:spacing w:after="0" w:line="240" w:lineRule="auto"/>
        <w:ind w:left="708"/>
        <w:jc w:val="both"/>
        <w:rPr>
          <w:sz w:val="24"/>
          <w:szCs w:val="24"/>
        </w:rPr>
      </w:pPr>
      <w:r w:rsidRPr="00174B64">
        <w:rPr>
          <w:b/>
          <w:bCs/>
          <w:sz w:val="24"/>
          <w:szCs w:val="24"/>
        </w:rPr>
        <w:t>c)</w:t>
      </w:r>
      <w:r w:rsidRPr="00174B64">
        <w:rPr>
          <w:sz w:val="24"/>
          <w:szCs w:val="24"/>
        </w:rPr>
        <w:t xml:space="preserve"> 9.§ (9) bekezdése,</w:t>
      </w:r>
    </w:p>
    <w:p w:rsidR="00A91A98" w:rsidRPr="00174B64" w:rsidRDefault="00A91A98" w:rsidP="00174B64">
      <w:pPr>
        <w:spacing w:after="0" w:line="240" w:lineRule="auto"/>
        <w:ind w:left="708"/>
        <w:jc w:val="both"/>
        <w:rPr>
          <w:sz w:val="24"/>
          <w:szCs w:val="24"/>
        </w:rPr>
      </w:pPr>
      <w:r w:rsidRPr="00174B64">
        <w:rPr>
          <w:b/>
          <w:bCs/>
          <w:sz w:val="24"/>
          <w:szCs w:val="24"/>
        </w:rPr>
        <w:t>d)</w:t>
      </w:r>
      <w:r w:rsidRPr="00174B64">
        <w:rPr>
          <w:sz w:val="24"/>
          <w:szCs w:val="24"/>
        </w:rPr>
        <w:t xml:space="preserve"> 10. § (11) bekezdése,</w:t>
      </w:r>
    </w:p>
    <w:p w:rsidR="00A91A98" w:rsidRPr="00174B64" w:rsidRDefault="00A91A98" w:rsidP="00174B64">
      <w:pPr>
        <w:spacing w:after="0" w:line="240" w:lineRule="auto"/>
        <w:ind w:left="708"/>
        <w:jc w:val="both"/>
        <w:rPr>
          <w:sz w:val="24"/>
          <w:szCs w:val="24"/>
        </w:rPr>
      </w:pPr>
      <w:r w:rsidRPr="00174B64">
        <w:rPr>
          <w:b/>
          <w:bCs/>
          <w:sz w:val="24"/>
          <w:szCs w:val="24"/>
        </w:rPr>
        <w:t>e)</w:t>
      </w:r>
      <w:r w:rsidRPr="00174B64">
        <w:rPr>
          <w:sz w:val="24"/>
          <w:szCs w:val="24"/>
        </w:rPr>
        <w:t xml:space="preserve"> 32.§ (4) bekezdése és  </w:t>
      </w:r>
    </w:p>
    <w:p w:rsidR="00A91A98" w:rsidRPr="00174B64" w:rsidRDefault="00A91A98" w:rsidP="00174B64">
      <w:pPr>
        <w:spacing w:after="0" w:line="240" w:lineRule="auto"/>
        <w:ind w:left="708"/>
        <w:jc w:val="both"/>
        <w:rPr>
          <w:sz w:val="24"/>
          <w:szCs w:val="24"/>
        </w:rPr>
      </w:pPr>
      <w:r w:rsidRPr="00174B64">
        <w:rPr>
          <w:b/>
          <w:bCs/>
          <w:sz w:val="24"/>
          <w:szCs w:val="24"/>
        </w:rPr>
        <w:t>f)</w:t>
      </w:r>
      <w:r w:rsidRPr="00174B64">
        <w:rPr>
          <w:sz w:val="24"/>
          <w:szCs w:val="24"/>
        </w:rPr>
        <w:t xml:space="preserve"> 33. §-a.</w:t>
      </w:r>
    </w:p>
    <w:p w:rsidR="00A91A98" w:rsidRPr="00863C22" w:rsidRDefault="00A91A98" w:rsidP="003963EB">
      <w:pPr>
        <w:spacing w:after="0" w:line="240" w:lineRule="auto"/>
        <w:jc w:val="both"/>
        <w:rPr>
          <w:sz w:val="24"/>
          <w:szCs w:val="24"/>
        </w:rPr>
      </w:pPr>
      <w:r w:rsidRPr="00CE4B83">
        <w:rPr>
          <w:b/>
          <w:bCs/>
          <w:sz w:val="24"/>
          <w:szCs w:val="24"/>
        </w:rPr>
        <w:t>(2)</w:t>
      </w:r>
      <w:r>
        <w:rPr>
          <w:sz w:val="24"/>
          <w:szCs w:val="24"/>
        </w:rPr>
        <w:t xml:space="preserve"> A helyi építészeti-műszaki tervtanács létrehozásáról és működési rendjéről és Ibrány településképi védelméről szóló 4/2013 (II.24.) önkormányzati rendelet.</w:t>
      </w: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Default="00A91A98" w:rsidP="003963EB">
      <w:pPr>
        <w:spacing w:after="0" w:line="240" w:lineRule="auto"/>
        <w:jc w:val="both"/>
        <w:rPr>
          <w:sz w:val="24"/>
          <w:szCs w:val="24"/>
        </w:rPr>
      </w:pPr>
    </w:p>
    <w:p w:rsidR="00A91A98" w:rsidRPr="008202AB" w:rsidRDefault="00A91A98" w:rsidP="0042275A">
      <w:pPr>
        <w:pStyle w:val="NincstrkzChar"/>
        <w:rPr>
          <w:rFonts w:ascii="Calibri" w:hAnsi="Calibri" w:cs="Calibri"/>
          <w:sz w:val="24"/>
          <w:szCs w:val="24"/>
          <w:lang w:val="hu-HU"/>
        </w:rPr>
      </w:pPr>
      <w:r w:rsidRPr="008202AB">
        <w:rPr>
          <w:rFonts w:ascii="Calibri" w:hAnsi="Calibri" w:cs="Calibri"/>
          <w:sz w:val="24"/>
          <w:szCs w:val="24"/>
          <w:lang w:val="hu-HU"/>
        </w:rPr>
        <w:t xml:space="preserve">Kelt: </w:t>
      </w:r>
      <w:r>
        <w:rPr>
          <w:rFonts w:ascii="Calibri" w:hAnsi="Calibri" w:cs="Calibri"/>
          <w:sz w:val="24"/>
          <w:szCs w:val="24"/>
          <w:lang w:val="hu-HU"/>
        </w:rPr>
        <w:t>Ibrány</w:t>
      </w:r>
      <w:r w:rsidRPr="008202AB">
        <w:rPr>
          <w:rFonts w:ascii="Calibri" w:hAnsi="Calibri" w:cs="Calibri"/>
          <w:sz w:val="24"/>
          <w:szCs w:val="24"/>
          <w:lang w:val="hu-HU"/>
        </w:rPr>
        <w:t>, 2017. év ………………hó …………. napján</w:t>
      </w:r>
    </w:p>
    <w:p w:rsidR="00A91A98" w:rsidRPr="007D0C06" w:rsidRDefault="00A91A98" w:rsidP="0042275A">
      <w:pPr>
        <w:spacing w:after="0" w:line="240" w:lineRule="auto"/>
        <w:jc w:val="both"/>
        <w:rPr>
          <w:color w:val="FF0000"/>
          <w:sz w:val="24"/>
          <w:szCs w:val="24"/>
        </w:rPr>
      </w:pPr>
    </w:p>
    <w:p w:rsidR="00A91A98" w:rsidRPr="007D0C06" w:rsidRDefault="00A91A98" w:rsidP="0042275A">
      <w:pPr>
        <w:spacing w:after="0" w:line="240" w:lineRule="auto"/>
        <w:jc w:val="center"/>
        <w:rPr>
          <w:color w:val="FF0000"/>
          <w:sz w:val="24"/>
          <w:szCs w:val="24"/>
        </w:rPr>
      </w:pPr>
    </w:p>
    <w:p w:rsidR="00A91A98" w:rsidRPr="008202AB" w:rsidRDefault="00A91A98" w:rsidP="0042275A">
      <w:pPr>
        <w:spacing w:after="0" w:line="240" w:lineRule="auto"/>
        <w:jc w:val="center"/>
        <w:rPr>
          <w:sz w:val="24"/>
          <w:szCs w:val="24"/>
        </w:rPr>
      </w:pPr>
      <w:r w:rsidRPr="008202AB">
        <w:rPr>
          <w:sz w:val="24"/>
          <w:szCs w:val="24"/>
        </w:rPr>
        <w:t>P.H.</w:t>
      </w:r>
    </w:p>
    <w:p w:rsidR="00A91A98" w:rsidRPr="008202AB" w:rsidRDefault="00A91A98" w:rsidP="0042275A">
      <w:pPr>
        <w:spacing w:after="0" w:line="240" w:lineRule="auto"/>
        <w:jc w:val="center"/>
        <w:rPr>
          <w:sz w:val="24"/>
          <w:szCs w:val="24"/>
        </w:rPr>
      </w:pPr>
      <w:r w:rsidRPr="008202AB">
        <w:rPr>
          <w:sz w:val="24"/>
          <w:szCs w:val="24"/>
        </w:rPr>
        <w:t xml:space="preserve">       ………………………………</w:t>
      </w:r>
      <w:r w:rsidRPr="008202AB">
        <w:rPr>
          <w:sz w:val="24"/>
          <w:szCs w:val="24"/>
        </w:rPr>
        <w:tab/>
      </w:r>
      <w:r w:rsidRPr="008202AB">
        <w:rPr>
          <w:sz w:val="24"/>
          <w:szCs w:val="24"/>
        </w:rPr>
        <w:tab/>
      </w:r>
      <w:r w:rsidRPr="008202AB">
        <w:rPr>
          <w:sz w:val="24"/>
          <w:szCs w:val="24"/>
        </w:rPr>
        <w:tab/>
      </w:r>
      <w:r w:rsidRPr="008202AB">
        <w:rPr>
          <w:sz w:val="24"/>
          <w:szCs w:val="24"/>
        </w:rPr>
        <w:tab/>
        <w:t xml:space="preserve">     ……………………………</w:t>
      </w:r>
    </w:p>
    <w:p w:rsidR="00A91A98" w:rsidRPr="008202AB" w:rsidRDefault="00A91A98" w:rsidP="0042275A">
      <w:pPr>
        <w:spacing w:after="0" w:line="240" w:lineRule="auto"/>
        <w:ind w:left="709" w:firstLine="709"/>
        <w:rPr>
          <w:sz w:val="24"/>
          <w:szCs w:val="24"/>
        </w:rPr>
      </w:pPr>
      <w:r>
        <w:rPr>
          <w:sz w:val="24"/>
          <w:szCs w:val="24"/>
        </w:rPr>
        <w:t xml:space="preserve">    Berencsi Béla</w:t>
      </w:r>
      <w:r w:rsidRPr="008202AB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Bakosiné Márton Mária</w:t>
      </w:r>
    </w:p>
    <w:p w:rsidR="00A91A98" w:rsidRPr="008202AB" w:rsidRDefault="00A91A98" w:rsidP="0042275A">
      <w:pPr>
        <w:spacing w:after="0" w:line="240" w:lineRule="auto"/>
        <w:ind w:left="1418"/>
        <w:rPr>
          <w:sz w:val="24"/>
          <w:szCs w:val="24"/>
        </w:rPr>
      </w:pPr>
      <w:r w:rsidRPr="008202AB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8202AB">
        <w:rPr>
          <w:sz w:val="24"/>
          <w:szCs w:val="24"/>
        </w:rPr>
        <w:t>polgármester</w:t>
      </w:r>
      <w:r w:rsidRPr="008202AB">
        <w:rPr>
          <w:sz w:val="24"/>
          <w:szCs w:val="24"/>
        </w:rPr>
        <w:tab/>
      </w:r>
      <w:r w:rsidRPr="008202AB">
        <w:rPr>
          <w:sz w:val="24"/>
          <w:szCs w:val="24"/>
        </w:rPr>
        <w:tab/>
      </w:r>
      <w:r w:rsidRPr="008202AB">
        <w:rPr>
          <w:sz w:val="24"/>
          <w:szCs w:val="24"/>
        </w:rPr>
        <w:tab/>
      </w:r>
      <w:r w:rsidRPr="008202AB">
        <w:rPr>
          <w:sz w:val="24"/>
          <w:szCs w:val="24"/>
        </w:rPr>
        <w:tab/>
        <w:t xml:space="preserve">         </w:t>
      </w:r>
      <w:r w:rsidRPr="008202AB">
        <w:rPr>
          <w:sz w:val="24"/>
          <w:szCs w:val="24"/>
        </w:rPr>
        <w:tab/>
        <w:t xml:space="preserve">        jegyző</w:t>
      </w:r>
    </w:p>
    <w:p w:rsidR="00A91A98" w:rsidRDefault="00A91A98" w:rsidP="0042275A"/>
    <w:p w:rsidR="00A91A98" w:rsidRDefault="00A91A98" w:rsidP="0042275A"/>
    <w:p w:rsidR="00A91A98" w:rsidRPr="007D0C06" w:rsidRDefault="00A91A98" w:rsidP="0042275A"/>
    <w:p w:rsidR="00A91A98" w:rsidRPr="008202AB" w:rsidRDefault="00A91A98" w:rsidP="0042275A"/>
    <w:p w:rsidR="00A91A98" w:rsidRPr="008202AB" w:rsidRDefault="00A91A98" w:rsidP="0042275A">
      <w:pPr>
        <w:spacing w:after="0" w:line="240" w:lineRule="auto"/>
        <w:jc w:val="both"/>
        <w:rPr>
          <w:sz w:val="24"/>
          <w:szCs w:val="24"/>
          <w:u w:val="single"/>
        </w:rPr>
      </w:pPr>
      <w:r w:rsidRPr="008202AB">
        <w:rPr>
          <w:sz w:val="24"/>
          <w:szCs w:val="24"/>
          <w:u w:val="single"/>
        </w:rPr>
        <w:t>A rendeletet kihirdettem:</w:t>
      </w:r>
    </w:p>
    <w:p w:rsidR="00A91A98" w:rsidRPr="008202AB" w:rsidRDefault="00A91A98" w:rsidP="0042275A">
      <w:pPr>
        <w:spacing w:after="0" w:line="240" w:lineRule="auto"/>
        <w:jc w:val="both"/>
        <w:rPr>
          <w:sz w:val="24"/>
          <w:szCs w:val="24"/>
        </w:rPr>
      </w:pPr>
    </w:p>
    <w:p w:rsidR="00A91A98" w:rsidRPr="008202AB" w:rsidRDefault="00A91A98" w:rsidP="0042275A">
      <w:pPr>
        <w:pStyle w:val="NincstrkzChar"/>
        <w:rPr>
          <w:rFonts w:ascii="Calibri" w:hAnsi="Calibri" w:cs="Calibri"/>
          <w:sz w:val="24"/>
          <w:szCs w:val="24"/>
          <w:lang w:val="hu-HU"/>
        </w:rPr>
      </w:pPr>
      <w:r>
        <w:rPr>
          <w:rFonts w:ascii="Calibri" w:hAnsi="Calibri" w:cs="Calibri"/>
          <w:sz w:val="24"/>
          <w:szCs w:val="24"/>
          <w:lang w:val="hu-HU"/>
        </w:rPr>
        <w:t>Kelt: Ibrány</w:t>
      </w:r>
      <w:r w:rsidRPr="008202AB">
        <w:rPr>
          <w:rFonts w:ascii="Calibri" w:hAnsi="Calibri" w:cs="Calibri"/>
          <w:sz w:val="24"/>
          <w:szCs w:val="24"/>
          <w:lang w:val="hu-HU"/>
        </w:rPr>
        <w:t>, 2017. év ………………hó …………. napján</w:t>
      </w:r>
    </w:p>
    <w:p w:rsidR="00A91A98" w:rsidRPr="008202AB" w:rsidRDefault="00A91A98" w:rsidP="0042275A">
      <w:pPr>
        <w:spacing w:after="0" w:line="240" w:lineRule="auto"/>
        <w:jc w:val="both"/>
        <w:rPr>
          <w:sz w:val="24"/>
          <w:szCs w:val="24"/>
        </w:rPr>
      </w:pPr>
    </w:p>
    <w:p w:rsidR="00A91A98" w:rsidRPr="0042275A" w:rsidRDefault="00A91A98" w:rsidP="0042275A">
      <w:pPr>
        <w:spacing w:after="0" w:line="240" w:lineRule="auto"/>
        <w:jc w:val="both"/>
        <w:rPr>
          <w:sz w:val="24"/>
          <w:szCs w:val="24"/>
        </w:rPr>
      </w:pPr>
    </w:p>
    <w:p w:rsidR="00A91A98" w:rsidRPr="0042275A" w:rsidRDefault="00A91A98" w:rsidP="0042275A">
      <w:pPr>
        <w:spacing w:after="0" w:line="240" w:lineRule="auto"/>
        <w:rPr>
          <w:sz w:val="24"/>
          <w:szCs w:val="24"/>
        </w:rPr>
      </w:pPr>
      <w:r w:rsidRPr="0042275A">
        <w:rPr>
          <w:sz w:val="24"/>
          <w:szCs w:val="24"/>
        </w:rPr>
        <w:br w:type="page"/>
      </w:r>
    </w:p>
    <w:p w:rsidR="00A91A98" w:rsidRPr="00BB7493" w:rsidRDefault="00A91A98" w:rsidP="003C155C">
      <w:pPr>
        <w:spacing w:after="0" w:line="240" w:lineRule="auto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>1</w:t>
      </w:r>
      <w:r w:rsidRPr="00BB7493">
        <w:rPr>
          <w:b/>
          <w:bCs/>
          <w:sz w:val="24"/>
          <w:szCs w:val="24"/>
        </w:rPr>
        <w:t>. melléklet a ……/2017 (………..) Önkormányzati rendelethez</w:t>
      </w:r>
    </w:p>
    <w:p w:rsidR="00A91A98" w:rsidRDefault="00A91A98" w:rsidP="00BB7493">
      <w:pPr>
        <w:spacing w:after="0" w:line="240" w:lineRule="auto"/>
        <w:jc w:val="center"/>
        <w:rPr>
          <w:sz w:val="24"/>
          <w:szCs w:val="24"/>
        </w:rPr>
      </w:pPr>
      <w:r w:rsidRPr="00BB7493">
        <w:rPr>
          <w:sz w:val="24"/>
          <w:szCs w:val="24"/>
        </w:rPr>
        <w:t>A településképi szempontból meghatározó karakterű területek</w:t>
      </w:r>
    </w:p>
    <w:p w:rsidR="00A91A98" w:rsidRPr="00BB7493" w:rsidRDefault="00A91A98" w:rsidP="00BB7493">
      <w:pPr>
        <w:spacing w:after="0" w:line="240" w:lineRule="auto"/>
        <w:jc w:val="center"/>
        <w:rPr>
          <w:sz w:val="24"/>
          <w:szCs w:val="24"/>
        </w:rPr>
      </w:pPr>
      <w:r w:rsidRPr="002C082B">
        <w:rPr>
          <w:b/>
          <w:bCs/>
          <w:noProof/>
          <w:sz w:val="24"/>
          <w:szCs w:val="24"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9" o:spid="_x0000_i1025" type="#_x0000_t75" style="width:456pt;height:645.75pt;visibility:visible">
            <v:imagedata r:id="rId7" o:title=""/>
          </v:shape>
        </w:pict>
      </w:r>
    </w:p>
    <w:p w:rsidR="00A91A98" w:rsidRDefault="00A91A98" w:rsidP="00BB7493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2C082B">
        <w:rPr>
          <w:b/>
          <w:bCs/>
          <w:noProof/>
          <w:sz w:val="24"/>
          <w:szCs w:val="24"/>
          <w:lang w:eastAsia="hu-HU"/>
        </w:rPr>
        <w:pict>
          <v:shape id="Kép 10" o:spid="_x0000_i1026" type="#_x0000_t75" style="width:452.25pt;height:432.75pt;visibility:visible">
            <v:imagedata r:id="rId8" o:title="" croptop="17945f" cropbottom="20892f" cropleft="3403f" cropright="23105f"/>
          </v:shape>
        </w:pict>
      </w:r>
    </w:p>
    <w:p w:rsidR="00A91A98" w:rsidRDefault="00A91A98" w:rsidP="00BB7493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91A98" w:rsidRDefault="00A91A98" w:rsidP="00BB7493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91A98" w:rsidRDefault="00A91A98" w:rsidP="00BB7493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91A98" w:rsidRPr="00BB7493" w:rsidRDefault="00A91A98" w:rsidP="00BB7493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A91A98" w:rsidRDefault="00A91A98">
      <w:pPr>
        <w:spacing w:after="0" w:line="240" w:lineRule="auto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br w:type="page"/>
      </w:r>
    </w:p>
    <w:p w:rsidR="00A91A98" w:rsidRPr="00D30079" w:rsidRDefault="00A91A98" w:rsidP="003C155C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Pr="00D30079">
        <w:rPr>
          <w:b/>
          <w:bCs/>
          <w:sz w:val="24"/>
          <w:szCs w:val="24"/>
        </w:rPr>
        <w:t>. melléklet a ……/2017 (………..) Önkormányzati rendelethez</w:t>
      </w:r>
    </w:p>
    <w:p w:rsidR="00A91A98" w:rsidRDefault="00A91A98" w:rsidP="00D30079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 település ellátását biztosító felszíni energiaellátási és nyomvonalas elektronikus hírközlési</w:t>
      </w:r>
      <w:r>
        <w:rPr>
          <w:b/>
          <w:bCs/>
          <w:color w:val="FF0000"/>
          <w:sz w:val="24"/>
          <w:szCs w:val="24"/>
        </w:rPr>
        <w:t xml:space="preserve"> </w:t>
      </w:r>
      <w:r w:rsidRPr="00D30079">
        <w:rPr>
          <w:sz w:val="24"/>
          <w:szCs w:val="24"/>
        </w:rPr>
        <w:t>sajátos építmények, műtárgyak elhelyezésére településképi szempontból elsősorban alkalmas és nem alkalmas területek</w:t>
      </w:r>
    </w:p>
    <w:p w:rsidR="00A91A98" w:rsidRPr="00D30079" w:rsidRDefault="00A91A98" w:rsidP="00D30079">
      <w:pPr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</w:p>
    <w:p w:rsidR="00A91A98" w:rsidRDefault="00A91A98" w:rsidP="00BB7493">
      <w:pPr>
        <w:spacing w:after="0" w:line="240" w:lineRule="auto"/>
        <w:jc w:val="center"/>
        <w:rPr>
          <w:b/>
          <w:bCs/>
          <w:color w:val="FF0000"/>
          <w:sz w:val="24"/>
          <w:szCs w:val="24"/>
        </w:rPr>
      </w:pPr>
      <w:r w:rsidRPr="002C082B">
        <w:rPr>
          <w:b/>
          <w:bCs/>
          <w:noProof/>
          <w:color w:val="FF0000"/>
          <w:sz w:val="24"/>
          <w:szCs w:val="24"/>
          <w:lang w:eastAsia="hu-HU"/>
        </w:rPr>
        <w:pict>
          <v:shape id="Kép 1" o:spid="_x0000_i1027" type="#_x0000_t75" style="width:401.25pt;height:567pt;visibility:visible">
            <v:imagedata r:id="rId9" o:title=""/>
          </v:shape>
        </w:pict>
      </w:r>
    </w:p>
    <w:p w:rsidR="00A91A98" w:rsidRDefault="00A91A98">
      <w:pPr>
        <w:spacing w:after="0" w:line="240" w:lineRule="auto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br w:type="page"/>
      </w:r>
    </w:p>
    <w:p w:rsidR="00A91A98" w:rsidRPr="00D30079" w:rsidRDefault="00A91A98" w:rsidP="003C155C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Pr="00D30079">
        <w:rPr>
          <w:b/>
          <w:bCs/>
          <w:sz w:val="24"/>
          <w:szCs w:val="24"/>
        </w:rPr>
        <w:t>. melléklet a ……/2017 (………..) Önkormányzati rendelethez</w:t>
      </w:r>
    </w:p>
    <w:p w:rsidR="00A91A98" w:rsidRPr="00D30079" w:rsidRDefault="00A91A98" w:rsidP="00D30079">
      <w:pPr>
        <w:spacing w:after="0" w:line="240" w:lineRule="auto"/>
        <w:jc w:val="center"/>
        <w:rPr>
          <w:sz w:val="24"/>
          <w:szCs w:val="24"/>
        </w:rPr>
      </w:pPr>
      <w:r w:rsidRPr="00D30079">
        <w:rPr>
          <w:sz w:val="24"/>
          <w:szCs w:val="24"/>
        </w:rPr>
        <w:t>A helyi védelem alá helyezett egyedi örökségi értékek, elemek</w:t>
      </w:r>
    </w:p>
    <w:p w:rsidR="00A91A98" w:rsidRPr="00D30079" w:rsidRDefault="00A91A98" w:rsidP="00D30079">
      <w:pPr>
        <w:spacing w:after="0" w:line="240" w:lineRule="auto"/>
        <w:rPr>
          <w:b/>
          <w:bCs/>
          <w:color w:val="FF0000"/>
          <w:sz w:val="24"/>
          <w:szCs w:val="24"/>
        </w:rPr>
      </w:pPr>
    </w:p>
    <w:tbl>
      <w:tblPr>
        <w:tblW w:w="90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9"/>
        <w:gridCol w:w="1938"/>
        <w:gridCol w:w="2102"/>
        <w:gridCol w:w="2519"/>
        <w:gridCol w:w="1831"/>
      </w:tblGrid>
      <w:tr w:rsidR="00A91A98" w:rsidRPr="00D30079">
        <w:trPr>
          <w:jc w:val="center"/>
        </w:trPr>
        <w:tc>
          <w:tcPr>
            <w:tcW w:w="669" w:type="dxa"/>
            <w:vAlign w:val="center"/>
          </w:tcPr>
          <w:p w:rsidR="00A91A98" w:rsidRPr="002C082B" w:rsidRDefault="00A91A98" w:rsidP="002C08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38" w:type="dxa"/>
            <w:vAlign w:val="center"/>
          </w:tcPr>
          <w:p w:rsidR="00A91A98" w:rsidRPr="002C082B" w:rsidRDefault="00A91A98" w:rsidP="002C082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C082B">
              <w:rPr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102" w:type="dxa"/>
            <w:vAlign w:val="center"/>
          </w:tcPr>
          <w:p w:rsidR="00A91A98" w:rsidRPr="002C082B" w:rsidRDefault="00A91A98" w:rsidP="002C082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C082B">
              <w:rPr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2519" w:type="dxa"/>
            <w:vAlign w:val="center"/>
          </w:tcPr>
          <w:p w:rsidR="00A91A98" w:rsidRPr="002C082B" w:rsidRDefault="00A91A98" w:rsidP="002C082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C082B">
              <w:rPr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831" w:type="dxa"/>
            <w:vAlign w:val="center"/>
          </w:tcPr>
          <w:p w:rsidR="00A91A98" w:rsidRPr="002C082B" w:rsidRDefault="00A91A98" w:rsidP="002C082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C082B">
              <w:rPr>
                <w:b/>
                <w:bCs/>
                <w:sz w:val="24"/>
                <w:szCs w:val="24"/>
              </w:rPr>
              <w:t>D</w:t>
            </w:r>
          </w:p>
        </w:tc>
      </w:tr>
      <w:tr w:rsidR="00A91A98" w:rsidRPr="00D30079">
        <w:trPr>
          <w:jc w:val="center"/>
        </w:trPr>
        <w:tc>
          <w:tcPr>
            <w:tcW w:w="669" w:type="dxa"/>
            <w:vAlign w:val="center"/>
          </w:tcPr>
          <w:p w:rsidR="00A91A98" w:rsidRPr="002C082B" w:rsidRDefault="00A91A98" w:rsidP="002C082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C082B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938" w:type="dxa"/>
            <w:vAlign w:val="center"/>
          </w:tcPr>
          <w:p w:rsidR="00A91A98" w:rsidRPr="002C082B" w:rsidRDefault="00A91A98" w:rsidP="002C08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C082B">
              <w:rPr>
                <w:sz w:val="24"/>
                <w:szCs w:val="24"/>
              </w:rPr>
              <w:t>Sorszáma</w:t>
            </w:r>
          </w:p>
        </w:tc>
        <w:tc>
          <w:tcPr>
            <w:tcW w:w="2102" w:type="dxa"/>
            <w:vAlign w:val="center"/>
          </w:tcPr>
          <w:p w:rsidR="00A91A98" w:rsidRPr="002C082B" w:rsidRDefault="00A91A98" w:rsidP="002C08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C082B">
              <w:rPr>
                <w:sz w:val="24"/>
                <w:szCs w:val="24"/>
              </w:rPr>
              <w:t>Megnevezés,</w:t>
            </w:r>
          </w:p>
          <w:p w:rsidR="00A91A98" w:rsidRPr="002C082B" w:rsidRDefault="00A91A98" w:rsidP="002C08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C082B">
              <w:rPr>
                <w:sz w:val="24"/>
                <w:szCs w:val="24"/>
              </w:rPr>
              <w:t>a védelem típusa</w:t>
            </w:r>
          </w:p>
        </w:tc>
        <w:tc>
          <w:tcPr>
            <w:tcW w:w="2519" w:type="dxa"/>
            <w:vAlign w:val="center"/>
          </w:tcPr>
          <w:p w:rsidR="00A91A98" w:rsidRPr="002C082B" w:rsidRDefault="00A91A98" w:rsidP="002C08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C082B">
              <w:rPr>
                <w:sz w:val="24"/>
                <w:szCs w:val="24"/>
              </w:rPr>
              <w:t>Cím, hrsz.</w:t>
            </w:r>
          </w:p>
        </w:tc>
        <w:tc>
          <w:tcPr>
            <w:tcW w:w="1831" w:type="dxa"/>
            <w:vAlign w:val="center"/>
          </w:tcPr>
          <w:p w:rsidR="00A91A98" w:rsidRPr="002C082B" w:rsidRDefault="00A91A98" w:rsidP="002C08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C082B">
              <w:rPr>
                <w:sz w:val="24"/>
                <w:szCs w:val="24"/>
              </w:rPr>
              <w:t>Leírás</w:t>
            </w:r>
          </w:p>
        </w:tc>
      </w:tr>
      <w:tr w:rsidR="00A91A98" w:rsidRPr="00D30079">
        <w:trPr>
          <w:jc w:val="center"/>
        </w:trPr>
        <w:tc>
          <w:tcPr>
            <w:tcW w:w="669" w:type="dxa"/>
            <w:vAlign w:val="center"/>
          </w:tcPr>
          <w:p w:rsidR="00A91A98" w:rsidRPr="002C082B" w:rsidRDefault="00A91A98" w:rsidP="002C082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C082B"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1938" w:type="dxa"/>
            <w:vAlign w:val="center"/>
          </w:tcPr>
          <w:p w:rsidR="00A91A98" w:rsidRPr="002C082B" w:rsidRDefault="00A91A98" w:rsidP="002C08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:rsidR="00A91A98" w:rsidRPr="002C082B" w:rsidRDefault="00A91A98" w:rsidP="002C082B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519" w:type="dxa"/>
            <w:vAlign w:val="center"/>
          </w:tcPr>
          <w:p w:rsidR="00A91A98" w:rsidRPr="002C082B" w:rsidRDefault="00A91A98" w:rsidP="002C082B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1831" w:type="dxa"/>
            <w:vAlign w:val="center"/>
          </w:tcPr>
          <w:p w:rsidR="00A91A98" w:rsidRPr="002C082B" w:rsidRDefault="00A91A98" w:rsidP="002C082B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</w:tr>
      <w:tr w:rsidR="00A91A98" w:rsidRPr="00D30079">
        <w:trPr>
          <w:jc w:val="center"/>
        </w:trPr>
        <w:tc>
          <w:tcPr>
            <w:tcW w:w="9059" w:type="dxa"/>
            <w:gridSpan w:val="5"/>
            <w:vAlign w:val="center"/>
          </w:tcPr>
          <w:p w:rsidR="00A91A98" w:rsidRPr="002C082B" w:rsidRDefault="00A91A98" w:rsidP="002C082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C082B">
              <w:rPr>
                <w:sz w:val="24"/>
                <w:szCs w:val="24"/>
              </w:rPr>
              <w:t>Helyi védelem alá helyezett egyedi örökségi értékek és elemek jelenleg nincsenek!</w:t>
            </w:r>
          </w:p>
        </w:tc>
      </w:tr>
    </w:tbl>
    <w:p w:rsidR="00A91A98" w:rsidRPr="00D30079" w:rsidRDefault="00A91A98" w:rsidP="00D30079">
      <w:pPr>
        <w:spacing w:after="0" w:line="240" w:lineRule="auto"/>
        <w:rPr>
          <w:b/>
          <w:bCs/>
          <w:color w:val="FF0000"/>
          <w:sz w:val="24"/>
          <w:szCs w:val="24"/>
        </w:rPr>
      </w:pPr>
    </w:p>
    <w:p w:rsidR="00A91A98" w:rsidRDefault="00A91A98">
      <w:pPr>
        <w:spacing w:after="0" w:line="240" w:lineRule="auto"/>
        <w:rPr>
          <w:b/>
          <w:bCs/>
          <w:color w:val="FF0000"/>
          <w:sz w:val="24"/>
          <w:szCs w:val="24"/>
        </w:rPr>
      </w:pPr>
    </w:p>
    <w:sectPr w:rsidR="00A91A98" w:rsidSect="005A557B">
      <w:headerReference w:type="default" r:id="rId10"/>
      <w:type w:val="continuous"/>
      <w:pgSz w:w="11905" w:h="16837" w:code="9"/>
      <w:pgMar w:top="1416" w:right="1418" w:bottom="1417" w:left="1418" w:header="709" w:footer="709" w:gutter="0"/>
      <w:cols w:space="708"/>
      <w:noEndnote/>
      <w:docGrid w:linePitch="2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A98" w:rsidRDefault="00A91A98" w:rsidP="00503965">
      <w:pPr>
        <w:spacing w:after="0" w:line="240" w:lineRule="auto"/>
      </w:pPr>
      <w:r>
        <w:separator/>
      </w:r>
    </w:p>
  </w:endnote>
  <w:endnote w:type="continuationSeparator" w:id="0">
    <w:p w:rsidR="00A91A98" w:rsidRDefault="00A91A98" w:rsidP="00503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A98" w:rsidRDefault="00A91A98" w:rsidP="00503965">
      <w:pPr>
        <w:spacing w:after="0" w:line="240" w:lineRule="auto"/>
      </w:pPr>
      <w:r>
        <w:separator/>
      </w:r>
    </w:p>
  </w:footnote>
  <w:footnote w:type="continuationSeparator" w:id="0">
    <w:p w:rsidR="00A91A98" w:rsidRDefault="00A91A98" w:rsidP="00503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A98" w:rsidRDefault="00A91A98">
    <w:pPr>
      <w:pStyle w:val="Header"/>
      <w:jc w:val="center"/>
    </w:pPr>
    <w:fldSimple w:instr="PAGE   \* MERGEFORMAT">
      <w:r>
        <w:rPr>
          <w:noProof/>
        </w:rPr>
        <w:t>1</w:t>
      </w:r>
    </w:fldSimple>
  </w:p>
  <w:p w:rsidR="00A91A98" w:rsidRDefault="00A91A9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55E04"/>
    <w:multiLevelType w:val="hybridMultilevel"/>
    <w:tmpl w:val="3D2088C4"/>
    <w:lvl w:ilvl="0" w:tplc="09CE5F4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921137A"/>
    <w:multiLevelType w:val="hybridMultilevel"/>
    <w:tmpl w:val="E70679DA"/>
    <w:lvl w:ilvl="0" w:tplc="15FE1DC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>
      <w:start w:val="1"/>
      <w:numFmt w:val="lowerLetter"/>
      <w:lvlText w:val="%5."/>
      <w:lvlJc w:val="left"/>
      <w:pPr>
        <w:ind w:left="3240" w:hanging="360"/>
      </w:pPr>
    </w:lvl>
    <w:lvl w:ilvl="5" w:tplc="040E001B">
      <w:start w:val="1"/>
      <w:numFmt w:val="lowerRoman"/>
      <w:lvlText w:val="%6."/>
      <w:lvlJc w:val="right"/>
      <w:pPr>
        <w:ind w:left="3960" w:hanging="180"/>
      </w:pPr>
    </w:lvl>
    <w:lvl w:ilvl="6" w:tplc="040E000F">
      <w:start w:val="1"/>
      <w:numFmt w:val="decimal"/>
      <w:lvlText w:val="%7."/>
      <w:lvlJc w:val="left"/>
      <w:pPr>
        <w:ind w:left="4680" w:hanging="360"/>
      </w:pPr>
    </w:lvl>
    <w:lvl w:ilvl="7" w:tplc="040E0019">
      <w:start w:val="1"/>
      <w:numFmt w:val="lowerLetter"/>
      <w:lvlText w:val="%8."/>
      <w:lvlJc w:val="left"/>
      <w:pPr>
        <w:ind w:left="5400" w:hanging="360"/>
      </w:pPr>
    </w:lvl>
    <w:lvl w:ilvl="8" w:tplc="040E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ABD57D7"/>
    <w:multiLevelType w:val="hybridMultilevel"/>
    <w:tmpl w:val="4FF869A0"/>
    <w:lvl w:ilvl="0" w:tplc="040E000F">
      <w:start w:val="1"/>
      <w:numFmt w:val="decimal"/>
      <w:lvlText w:val="%1."/>
      <w:lvlJc w:val="left"/>
      <w:pPr>
        <w:ind w:left="1287" w:hanging="360"/>
      </w:pPr>
    </w:lvl>
    <w:lvl w:ilvl="1" w:tplc="99D4C0B4">
      <w:start w:val="1"/>
      <w:numFmt w:val="lowerLetter"/>
      <w:lvlText w:val="%2)"/>
      <w:lvlJc w:val="left"/>
      <w:pPr>
        <w:ind w:left="502" w:hanging="360"/>
      </w:pPr>
      <w:rPr>
        <w:b/>
        <w:bCs/>
        <w:i w:val="0"/>
        <w:iCs w:val="0"/>
        <w:color w:val="auto"/>
      </w:rPr>
    </w:lvl>
    <w:lvl w:ilvl="2" w:tplc="040E001B">
      <w:start w:val="1"/>
      <w:numFmt w:val="lowerRoman"/>
      <w:lvlText w:val="%3."/>
      <w:lvlJc w:val="right"/>
      <w:pPr>
        <w:ind w:left="2727" w:hanging="180"/>
      </w:pPr>
    </w:lvl>
    <w:lvl w:ilvl="3" w:tplc="040E000F">
      <w:start w:val="1"/>
      <w:numFmt w:val="decimal"/>
      <w:lvlText w:val="%4."/>
      <w:lvlJc w:val="left"/>
      <w:pPr>
        <w:ind w:left="3447" w:hanging="360"/>
      </w:pPr>
    </w:lvl>
    <w:lvl w:ilvl="4" w:tplc="040E0019">
      <w:start w:val="1"/>
      <w:numFmt w:val="lowerLetter"/>
      <w:lvlText w:val="%5."/>
      <w:lvlJc w:val="left"/>
      <w:pPr>
        <w:ind w:left="4167" w:hanging="360"/>
      </w:pPr>
    </w:lvl>
    <w:lvl w:ilvl="5" w:tplc="040E001B">
      <w:start w:val="1"/>
      <w:numFmt w:val="lowerRoman"/>
      <w:lvlText w:val="%6."/>
      <w:lvlJc w:val="right"/>
      <w:pPr>
        <w:ind w:left="4887" w:hanging="180"/>
      </w:pPr>
    </w:lvl>
    <w:lvl w:ilvl="6" w:tplc="040E000F">
      <w:start w:val="1"/>
      <w:numFmt w:val="decimal"/>
      <w:lvlText w:val="%7."/>
      <w:lvlJc w:val="left"/>
      <w:pPr>
        <w:ind w:left="5607" w:hanging="360"/>
      </w:pPr>
    </w:lvl>
    <w:lvl w:ilvl="7" w:tplc="040E0019">
      <w:start w:val="1"/>
      <w:numFmt w:val="lowerLetter"/>
      <w:lvlText w:val="%8."/>
      <w:lvlJc w:val="left"/>
      <w:pPr>
        <w:ind w:left="6327" w:hanging="360"/>
      </w:pPr>
    </w:lvl>
    <w:lvl w:ilvl="8" w:tplc="040E001B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4381213"/>
    <w:multiLevelType w:val="hybridMultilevel"/>
    <w:tmpl w:val="E70679DA"/>
    <w:lvl w:ilvl="0" w:tplc="15FE1DC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>
      <w:start w:val="1"/>
      <w:numFmt w:val="lowerLetter"/>
      <w:lvlText w:val="%5."/>
      <w:lvlJc w:val="left"/>
      <w:pPr>
        <w:ind w:left="3240" w:hanging="360"/>
      </w:pPr>
    </w:lvl>
    <w:lvl w:ilvl="5" w:tplc="040E001B">
      <w:start w:val="1"/>
      <w:numFmt w:val="lowerRoman"/>
      <w:lvlText w:val="%6."/>
      <w:lvlJc w:val="right"/>
      <w:pPr>
        <w:ind w:left="3960" w:hanging="180"/>
      </w:pPr>
    </w:lvl>
    <w:lvl w:ilvl="6" w:tplc="040E000F">
      <w:start w:val="1"/>
      <w:numFmt w:val="decimal"/>
      <w:lvlText w:val="%7."/>
      <w:lvlJc w:val="left"/>
      <w:pPr>
        <w:ind w:left="4680" w:hanging="360"/>
      </w:pPr>
    </w:lvl>
    <w:lvl w:ilvl="7" w:tplc="040E0019">
      <w:start w:val="1"/>
      <w:numFmt w:val="lowerLetter"/>
      <w:lvlText w:val="%8."/>
      <w:lvlJc w:val="left"/>
      <w:pPr>
        <w:ind w:left="5400" w:hanging="360"/>
      </w:pPr>
    </w:lvl>
    <w:lvl w:ilvl="8" w:tplc="040E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8B2628"/>
    <w:multiLevelType w:val="multilevel"/>
    <w:tmpl w:val="8F96D224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single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36E22B85"/>
    <w:multiLevelType w:val="hybridMultilevel"/>
    <w:tmpl w:val="E70679DA"/>
    <w:lvl w:ilvl="0" w:tplc="15FE1DC2">
      <w:start w:val="1"/>
      <w:numFmt w:val="lowerLetter"/>
      <w:lvlText w:val="%1)"/>
      <w:lvlJc w:val="left"/>
      <w:pPr>
        <w:tabs>
          <w:tab w:val="num" w:pos="2844"/>
        </w:tabs>
        <w:ind w:left="2844" w:hanging="360"/>
      </w:pPr>
      <w:rPr>
        <w:b/>
        <w:bCs/>
      </w:rPr>
    </w:lvl>
    <w:lvl w:ilvl="1" w:tplc="040E0019">
      <w:start w:val="1"/>
      <w:numFmt w:val="lowerLetter"/>
      <w:lvlText w:val="%2."/>
      <w:lvlJc w:val="left"/>
      <w:pPr>
        <w:ind w:left="3564" w:hanging="360"/>
      </w:pPr>
    </w:lvl>
    <w:lvl w:ilvl="2" w:tplc="040E001B">
      <w:start w:val="1"/>
      <w:numFmt w:val="lowerRoman"/>
      <w:lvlText w:val="%3."/>
      <w:lvlJc w:val="right"/>
      <w:pPr>
        <w:ind w:left="4284" w:hanging="180"/>
      </w:pPr>
    </w:lvl>
    <w:lvl w:ilvl="3" w:tplc="040E000F">
      <w:start w:val="1"/>
      <w:numFmt w:val="decimal"/>
      <w:lvlText w:val="%4."/>
      <w:lvlJc w:val="left"/>
      <w:pPr>
        <w:ind w:left="5004" w:hanging="360"/>
      </w:pPr>
    </w:lvl>
    <w:lvl w:ilvl="4" w:tplc="040E0019">
      <w:start w:val="1"/>
      <w:numFmt w:val="lowerLetter"/>
      <w:lvlText w:val="%5."/>
      <w:lvlJc w:val="left"/>
      <w:pPr>
        <w:ind w:left="5724" w:hanging="360"/>
      </w:pPr>
    </w:lvl>
    <w:lvl w:ilvl="5" w:tplc="040E001B">
      <w:start w:val="1"/>
      <w:numFmt w:val="lowerRoman"/>
      <w:lvlText w:val="%6."/>
      <w:lvlJc w:val="right"/>
      <w:pPr>
        <w:ind w:left="6444" w:hanging="180"/>
      </w:pPr>
    </w:lvl>
    <w:lvl w:ilvl="6" w:tplc="040E000F">
      <w:start w:val="1"/>
      <w:numFmt w:val="decimal"/>
      <w:lvlText w:val="%7."/>
      <w:lvlJc w:val="left"/>
      <w:pPr>
        <w:ind w:left="7164" w:hanging="360"/>
      </w:pPr>
    </w:lvl>
    <w:lvl w:ilvl="7" w:tplc="040E0019">
      <w:start w:val="1"/>
      <w:numFmt w:val="lowerLetter"/>
      <w:lvlText w:val="%8."/>
      <w:lvlJc w:val="left"/>
      <w:pPr>
        <w:ind w:left="7884" w:hanging="360"/>
      </w:pPr>
    </w:lvl>
    <w:lvl w:ilvl="8" w:tplc="040E001B">
      <w:start w:val="1"/>
      <w:numFmt w:val="lowerRoman"/>
      <w:lvlText w:val="%9."/>
      <w:lvlJc w:val="right"/>
      <w:pPr>
        <w:ind w:left="8604" w:hanging="180"/>
      </w:pPr>
    </w:lvl>
  </w:abstractNum>
  <w:abstractNum w:abstractNumId="6">
    <w:nsid w:val="40D26C9D"/>
    <w:multiLevelType w:val="hybridMultilevel"/>
    <w:tmpl w:val="E70679DA"/>
    <w:lvl w:ilvl="0" w:tplc="15FE1D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F33459"/>
    <w:multiLevelType w:val="hybridMultilevel"/>
    <w:tmpl w:val="E70679DA"/>
    <w:lvl w:ilvl="0" w:tplc="15FE1DC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>
      <w:start w:val="1"/>
      <w:numFmt w:val="lowerLetter"/>
      <w:lvlText w:val="%5."/>
      <w:lvlJc w:val="left"/>
      <w:pPr>
        <w:ind w:left="3240" w:hanging="360"/>
      </w:pPr>
    </w:lvl>
    <w:lvl w:ilvl="5" w:tplc="040E001B">
      <w:start w:val="1"/>
      <w:numFmt w:val="lowerRoman"/>
      <w:lvlText w:val="%6."/>
      <w:lvlJc w:val="right"/>
      <w:pPr>
        <w:ind w:left="3960" w:hanging="180"/>
      </w:pPr>
    </w:lvl>
    <w:lvl w:ilvl="6" w:tplc="040E000F">
      <w:start w:val="1"/>
      <w:numFmt w:val="decimal"/>
      <w:lvlText w:val="%7."/>
      <w:lvlJc w:val="left"/>
      <w:pPr>
        <w:ind w:left="4680" w:hanging="360"/>
      </w:pPr>
    </w:lvl>
    <w:lvl w:ilvl="7" w:tplc="040E0019">
      <w:start w:val="1"/>
      <w:numFmt w:val="lowerLetter"/>
      <w:lvlText w:val="%8."/>
      <w:lvlJc w:val="left"/>
      <w:pPr>
        <w:ind w:left="5400" w:hanging="360"/>
      </w:pPr>
    </w:lvl>
    <w:lvl w:ilvl="8" w:tplc="040E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1642F27"/>
    <w:multiLevelType w:val="hybridMultilevel"/>
    <w:tmpl w:val="2C9CCB92"/>
    <w:lvl w:ilvl="0" w:tplc="99D4C0B4">
      <w:start w:val="1"/>
      <w:numFmt w:val="lowerLetter"/>
      <w:lvlText w:val="%1)"/>
      <w:lvlJc w:val="left"/>
      <w:pPr>
        <w:ind w:left="360" w:hanging="360"/>
      </w:pPr>
      <w:rPr>
        <w:b/>
        <w:bCs/>
        <w:i w:val="0"/>
        <w:iCs w:val="0"/>
        <w:color w:val="auto"/>
      </w:rPr>
    </w:lvl>
    <w:lvl w:ilvl="1" w:tplc="040E0019">
      <w:start w:val="1"/>
      <w:numFmt w:val="lowerLetter"/>
      <w:lvlText w:val="%2."/>
      <w:lvlJc w:val="left"/>
      <w:pPr>
        <w:ind w:left="1298" w:hanging="360"/>
      </w:pPr>
    </w:lvl>
    <w:lvl w:ilvl="2" w:tplc="040E001B">
      <w:start w:val="1"/>
      <w:numFmt w:val="lowerRoman"/>
      <w:lvlText w:val="%3."/>
      <w:lvlJc w:val="right"/>
      <w:pPr>
        <w:ind w:left="2018" w:hanging="180"/>
      </w:pPr>
    </w:lvl>
    <w:lvl w:ilvl="3" w:tplc="040E000F">
      <w:start w:val="1"/>
      <w:numFmt w:val="decimal"/>
      <w:lvlText w:val="%4."/>
      <w:lvlJc w:val="left"/>
      <w:pPr>
        <w:ind w:left="2738" w:hanging="360"/>
      </w:pPr>
    </w:lvl>
    <w:lvl w:ilvl="4" w:tplc="040E0019">
      <w:start w:val="1"/>
      <w:numFmt w:val="lowerLetter"/>
      <w:lvlText w:val="%5."/>
      <w:lvlJc w:val="left"/>
      <w:pPr>
        <w:ind w:left="3458" w:hanging="360"/>
      </w:pPr>
    </w:lvl>
    <w:lvl w:ilvl="5" w:tplc="040E001B">
      <w:start w:val="1"/>
      <w:numFmt w:val="lowerRoman"/>
      <w:lvlText w:val="%6."/>
      <w:lvlJc w:val="right"/>
      <w:pPr>
        <w:ind w:left="4178" w:hanging="180"/>
      </w:pPr>
    </w:lvl>
    <w:lvl w:ilvl="6" w:tplc="040E000F">
      <w:start w:val="1"/>
      <w:numFmt w:val="decimal"/>
      <w:lvlText w:val="%7."/>
      <w:lvlJc w:val="left"/>
      <w:pPr>
        <w:ind w:left="4898" w:hanging="360"/>
      </w:pPr>
    </w:lvl>
    <w:lvl w:ilvl="7" w:tplc="040E0019">
      <w:start w:val="1"/>
      <w:numFmt w:val="lowerLetter"/>
      <w:lvlText w:val="%8."/>
      <w:lvlJc w:val="left"/>
      <w:pPr>
        <w:ind w:left="5618" w:hanging="360"/>
      </w:pPr>
    </w:lvl>
    <w:lvl w:ilvl="8" w:tplc="040E001B">
      <w:start w:val="1"/>
      <w:numFmt w:val="lowerRoman"/>
      <w:lvlText w:val="%9."/>
      <w:lvlJc w:val="right"/>
      <w:pPr>
        <w:ind w:left="6338" w:hanging="180"/>
      </w:pPr>
    </w:lvl>
  </w:abstractNum>
  <w:abstractNum w:abstractNumId="9">
    <w:nsid w:val="68DA4691"/>
    <w:multiLevelType w:val="hybridMultilevel"/>
    <w:tmpl w:val="199E4436"/>
    <w:lvl w:ilvl="0" w:tplc="4FB2F4BC">
      <w:start w:val="1"/>
      <w:numFmt w:val="lowerLetter"/>
      <w:lvlText w:val="%1)"/>
      <w:lvlJc w:val="left"/>
      <w:pPr>
        <w:ind w:left="1069" w:hanging="360"/>
      </w:pPr>
      <w:rPr>
        <w:b/>
        <w:bCs/>
        <w:i w:val="0"/>
        <w:iCs w:val="0"/>
      </w:rPr>
    </w:lvl>
    <w:lvl w:ilvl="1" w:tplc="040E0019">
      <w:start w:val="1"/>
      <w:numFmt w:val="lowerLetter"/>
      <w:lvlText w:val="%2."/>
      <w:lvlJc w:val="left"/>
      <w:pPr>
        <w:ind w:left="1789" w:hanging="360"/>
      </w:pPr>
    </w:lvl>
    <w:lvl w:ilvl="2" w:tplc="040E001B">
      <w:start w:val="1"/>
      <w:numFmt w:val="lowerRoman"/>
      <w:lvlText w:val="%3."/>
      <w:lvlJc w:val="right"/>
      <w:pPr>
        <w:ind w:left="2509" w:hanging="180"/>
      </w:pPr>
    </w:lvl>
    <w:lvl w:ilvl="3" w:tplc="040E000F">
      <w:start w:val="1"/>
      <w:numFmt w:val="decimal"/>
      <w:lvlText w:val="%4."/>
      <w:lvlJc w:val="left"/>
      <w:pPr>
        <w:ind w:left="3229" w:hanging="360"/>
      </w:pPr>
    </w:lvl>
    <w:lvl w:ilvl="4" w:tplc="040E0019">
      <w:start w:val="1"/>
      <w:numFmt w:val="lowerLetter"/>
      <w:lvlText w:val="%5."/>
      <w:lvlJc w:val="left"/>
      <w:pPr>
        <w:ind w:left="3949" w:hanging="360"/>
      </w:pPr>
    </w:lvl>
    <w:lvl w:ilvl="5" w:tplc="040E001B">
      <w:start w:val="1"/>
      <w:numFmt w:val="lowerRoman"/>
      <w:lvlText w:val="%6."/>
      <w:lvlJc w:val="right"/>
      <w:pPr>
        <w:ind w:left="4669" w:hanging="180"/>
      </w:pPr>
    </w:lvl>
    <w:lvl w:ilvl="6" w:tplc="040E000F">
      <w:start w:val="1"/>
      <w:numFmt w:val="decimal"/>
      <w:lvlText w:val="%7."/>
      <w:lvlJc w:val="left"/>
      <w:pPr>
        <w:ind w:left="5389" w:hanging="360"/>
      </w:pPr>
    </w:lvl>
    <w:lvl w:ilvl="7" w:tplc="040E0019">
      <w:start w:val="1"/>
      <w:numFmt w:val="lowerLetter"/>
      <w:lvlText w:val="%8."/>
      <w:lvlJc w:val="left"/>
      <w:pPr>
        <w:ind w:left="6109" w:hanging="360"/>
      </w:pPr>
    </w:lvl>
    <w:lvl w:ilvl="8" w:tplc="040E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9C86314"/>
    <w:multiLevelType w:val="hybridMultilevel"/>
    <w:tmpl w:val="199E4436"/>
    <w:lvl w:ilvl="0" w:tplc="4FB2F4BC">
      <w:start w:val="1"/>
      <w:numFmt w:val="lowerLetter"/>
      <w:lvlText w:val="%1)"/>
      <w:lvlJc w:val="left"/>
      <w:pPr>
        <w:ind w:left="1069" w:hanging="360"/>
      </w:pPr>
      <w:rPr>
        <w:b/>
        <w:bCs/>
        <w:i w:val="0"/>
        <w:iCs w:val="0"/>
      </w:rPr>
    </w:lvl>
    <w:lvl w:ilvl="1" w:tplc="040E0019">
      <w:start w:val="1"/>
      <w:numFmt w:val="lowerLetter"/>
      <w:lvlText w:val="%2."/>
      <w:lvlJc w:val="left"/>
      <w:pPr>
        <w:ind w:left="1789" w:hanging="360"/>
      </w:pPr>
    </w:lvl>
    <w:lvl w:ilvl="2" w:tplc="040E001B">
      <w:start w:val="1"/>
      <w:numFmt w:val="lowerRoman"/>
      <w:lvlText w:val="%3."/>
      <w:lvlJc w:val="right"/>
      <w:pPr>
        <w:ind w:left="2509" w:hanging="180"/>
      </w:pPr>
    </w:lvl>
    <w:lvl w:ilvl="3" w:tplc="040E000F">
      <w:start w:val="1"/>
      <w:numFmt w:val="decimal"/>
      <w:lvlText w:val="%4."/>
      <w:lvlJc w:val="left"/>
      <w:pPr>
        <w:ind w:left="3229" w:hanging="360"/>
      </w:pPr>
    </w:lvl>
    <w:lvl w:ilvl="4" w:tplc="040E0019">
      <w:start w:val="1"/>
      <w:numFmt w:val="lowerLetter"/>
      <w:lvlText w:val="%5."/>
      <w:lvlJc w:val="left"/>
      <w:pPr>
        <w:ind w:left="3949" w:hanging="360"/>
      </w:pPr>
    </w:lvl>
    <w:lvl w:ilvl="5" w:tplc="040E001B">
      <w:start w:val="1"/>
      <w:numFmt w:val="lowerRoman"/>
      <w:lvlText w:val="%6."/>
      <w:lvlJc w:val="right"/>
      <w:pPr>
        <w:ind w:left="4669" w:hanging="180"/>
      </w:pPr>
    </w:lvl>
    <w:lvl w:ilvl="6" w:tplc="040E000F">
      <w:start w:val="1"/>
      <w:numFmt w:val="decimal"/>
      <w:lvlText w:val="%7."/>
      <w:lvlJc w:val="left"/>
      <w:pPr>
        <w:ind w:left="5389" w:hanging="360"/>
      </w:pPr>
    </w:lvl>
    <w:lvl w:ilvl="7" w:tplc="040E0019">
      <w:start w:val="1"/>
      <w:numFmt w:val="lowerLetter"/>
      <w:lvlText w:val="%8."/>
      <w:lvlJc w:val="left"/>
      <w:pPr>
        <w:ind w:left="6109" w:hanging="360"/>
      </w:pPr>
    </w:lvl>
    <w:lvl w:ilvl="8" w:tplc="040E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C792ABC"/>
    <w:multiLevelType w:val="hybridMultilevel"/>
    <w:tmpl w:val="3E5492C8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>
      <w:start w:val="1"/>
      <w:numFmt w:val="lowerLetter"/>
      <w:lvlText w:val="%5."/>
      <w:lvlJc w:val="left"/>
      <w:pPr>
        <w:ind w:left="3240" w:hanging="360"/>
      </w:pPr>
    </w:lvl>
    <w:lvl w:ilvl="5" w:tplc="040E001B">
      <w:start w:val="1"/>
      <w:numFmt w:val="lowerRoman"/>
      <w:lvlText w:val="%6."/>
      <w:lvlJc w:val="right"/>
      <w:pPr>
        <w:ind w:left="3960" w:hanging="180"/>
      </w:pPr>
    </w:lvl>
    <w:lvl w:ilvl="6" w:tplc="040E000F">
      <w:start w:val="1"/>
      <w:numFmt w:val="decimal"/>
      <w:lvlText w:val="%7."/>
      <w:lvlJc w:val="left"/>
      <w:pPr>
        <w:ind w:left="4680" w:hanging="360"/>
      </w:pPr>
    </w:lvl>
    <w:lvl w:ilvl="7" w:tplc="040E0019">
      <w:start w:val="1"/>
      <w:numFmt w:val="lowerLetter"/>
      <w:lvlText w:val="%8."/>
      <w:lvlJc w:val="left"/>
      <w:pPr>
        <w:ind w:left="5400" w:hanging="360"/>
      </w:pPr>
    </w:lvl>
    <w:lvl w:ilvl="8" w:tplc="040E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BF82DED"/>
    <w:multiLevelType w:val="hybridMultilevel"/>
    <w:tmpl w:val="E70679DA"/>
    <w:lvl w:ilvl="0" w:tplc="15FE1D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87"/>
  <w:drawingGridVerticalSpacing w:val="127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1C88"/>
    <w:rsid w:val="00021975"/>
    <w:rsid w:val="000643AB"/>
    <w:rsid w:val="000D6F32"/>
    <w:rsid w:val="00145F19"/>
    <w:rsid w:val="00174B64"/>
    <w:rsid w:val="00175AFC"/>
    <w:rsid w:val="0018104F"/>
    <w:rsid w:val="00225E22"/>
    <w:rsid w:val="00296A07"/>
    <w:rsid w:val="002C082B"/>
    <w:rsid w:val="00324F6B"/>
    <w:rsid w:val="003577AD"/>
    <w:rsid w:val="003963EB"/>
    <w:rsid w:val="003A505F"/>
    <w:rsid w:val="003C155C"/>
    <w:rsid w:val="003D5975"/>
    <w:rsid w:val="003E6DF2"/>
    <w:rsid w:val="0042275A"/>
    <w:rsid w:val="004A42E1"/>
    <w:rsid w:val="00503965"/>
    <w:rsid w:val="005060C4"/>
    <w:rsid w:val="00532E59"/>
    <w:rsid w:val="00550AA7"/>
    <w:rsid w:val="005A557B"/>
    <w:rsid w:val="005B4F40"/>
    <w:rsid w:val="0067697E"/>
    <w:rsid w:val="00677FE0"/>
    <w:rsid w:val="00765C3D"/>
    <w:rsid w:val="00767A6B"/>
    <w:rsid w:val="007922E0"/>
    <w:rsid w:val="007A67A2"/>
    <w:rsid w:val="007D00C3"/>
    <w:rsid w:val="007D0C06"/>
    <w:rsid w:val="008202AB"/>
    <w:rsid w:val="00837567"/>
    <w:rsid w:val="00863C22"/>
    <w:rsid w:val="008735FD"/>
    <w:rsid w:val="0087545C"/>
    <w:rsid w:val="00875F37"/>
    <w:rsid w:val="008A37AF"/>
    <w:rsid w:val="008F4A7B"/>
    <w:rsid w:val="009226A7"/>
    <w:rsid w:val="00933CE3"/>
    <w:rsid w:val="009C66DB"/>
    <w:rsid w:val="00A007A2"/>
    <w:rsid w:val="00A91A98"/>
    <w:rsid w:val="00AB2C66"/>
    <w:rsid w:val="00AC6F70"/>
    <w:rsid w:val="00B44DBC"/>
    <w:rsid w:val="00B735E9"/>
    <w:rsid w:val="00BB7493"/>
    <w:rsid w:val="00BC0CC3"/>
    <w:rsid w:val="00BC279F"/>
    <w:rsid w:val="00C81E3A"/>
    <w:rsid w:val="00C91953"/>
    <w:rsid w:val="00CE3232"/>
    <w:rsid w:val="00CE4B83"/>
    <w:rsid w:val="00CF4E04"/>
    <w:rsid w:val="00D25E7C"/>
    <w:rsid w:val="00D30079"/>
    <w:rsid w:val="00D37792"/>
    <w:rsid w:val="00E72D45"/>
    <w:rsid w:val="00EF2CD4"/>
    <w:rsid w:val="00F36458"/>
    <w:rsid w:val="00F81C88"/>
    <w:rsid w:val="00FE5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locked="1" w:uiPriority="0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1C88"/>
    <w:pPr>
      <w:spacing w:after="160" w:line="256" w:lineRule="auto"/>
    </w:pPr>
    <w:rPr>
      <w:rFonts w:ascii="Calibri" w:hAnsi="Calibri" w:cs="Calibri"/>
      <w:lang w:eastAsia="en-US"/>
    </w:rPr>
  </w:style>
  <w:style w:type="paragraph" w:styleId="Heading1">
    <w:name w:val="heading 1"/>
    <w:basedOn w:val="ListParagraph"/>
    <w:next w:val="Heading2"/>
    <w:link w:val="Heading1Char"/>
    <w:uiPriority w:val="99"/>
    <w:qFormat/>
    <w:rsid w:val="0042275A"/>
    <w:pPr>
      <w:numPr>
        <w:numId w:val="13"/>
      </w:numPr>
      <w:spacing w:after="200" w:line="276" w:lineRule="auto"/>
      <w:outlineLvl w:val="0"/>
    </w:pPr>
    <w:rPr>
      <w:rFonts w:ascii="Century Gothic" w:hAnsi="Century Gothic" w:cs="Century Gothic"/>
      <w:b/>
      <w:bCs/>
      <w:sz w:val="28"/>
      <w:szCs w:val="28"/>
    </w:rPr>
  </w:style>
  <w:style w:type="paragraph" w:styleId="Heading2">
    <w:name w:val="heading 2"/>
    <w:basedOn w:val="ListParagraph"/>
    <w:next w:val="Heading3"/>
    <w:link w:val="Heading2Char"/>
    <w:uiPriority w:val="99"/>
    <w:qFormat/>
    <w:rsid w:val="0042275A"/>
    <w:pPr>
      <w:numPr>
        <w:ilvl w:val="1"/>
        <w:numId w:val="13"/>
      </w:numPr>
      <w:spacing w:after="200" w:line="276" w:lineRule="auto"/>
      <w:outlineLvl w:val="1"/>
    </w:pPr>
    <w:rPr>
      <w:rFonts w:ascii="Century Gothic" w:hAnsi="Century Gothic" w:cs="Century Gothic"/>
      <w:b/>
      <w:bCs/>
      <w:sz w:val="24"/>
      <w:szCs w:val="24"/>
    </w:rPr>
  </w:style>
  <w:style w:type="paragraph" w:styleId="Heading3">
    <w:name w:val="heading 3"/>
    <w:aliases w:val="r 3"/>
    <w:basedOn w:val="List3"/>
    <w:next w:val="Heading1"/>
    <w:link w:val="Heading3Char"/>
    <w:uiPriority w:val="99"/>
    <w:qFormat/>
    <w:rsid w:val="0042275A"/>
    <w:pPr>
      <w:numPr>
        <w:ilvl w:val="2"/>
        <w:numId w:val="13"/>
      </w:numPr>
      <w:spacing w:after="200" w:line="276" w:lineRule="auto"/>
      <w:outlineLvl w:val="2"/>
    </w:pPr>
    <w:rPr>
      <w:rFonts w:ascii="Century Gothic" w:hAnsi="Century Gothic" w:cs="Century Gothic"/>
      <w:sz w:val="24"/>
      <w:szCs w:val="24"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2275A"/>
    <w:rPr>
      <w:rFonts w:ascii="Century Gothic" w:hAnsi="Century Gothic" w:cs="Century Gothic"/>
      <w:b/>
      <w:bCs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2275A"/>
    <w:rPr>
      <w:rFonts w:ascii="Century Gothic" w:hAnsi="Century Gothic" w:cs="Century Gothic"/>
      <w:b/>
      <w:bCs/>
      <w:sz w:val="24"/>
      <w:szCs w:val="24"/>
      <w:lang w:eastAsia="en-US"/>
    </w:rPr>
  </w:style>
  <w:style w:type="character" w:customStyle="1" w:styleId="Heading3Char">
    <w:name w:val="Heading 3 Char"/>
    <w:aliases w:val="r 3 Char"/>
    <w:basedOn w:val="DefaultParagraphFont"/>
    <w:link w:val="Heading3"/>
    <w:uiPriority w:val="99"/>
    <w:locked/>
    <w:rsid w:val="0042275A"/>
    <w:rPr>
      <w:rFonts w:ascii="Century Gothic" w:hAnsi="Century Gothic" w:cs="Century Gothic"/>
      <w:sz w:val="22"/>
      <w:szCs w:val="22"/>
      <w:u w:val="single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81C88"/>
    <w:rPr>
      <w:rFonts w:ascii="Arial" w:eastAsia="Times New Roman" w:hAnsi="Arial" w:cs="Arial"/>
      <w:sz w:val="24"/>
      <w:szCs w:val="24"/>
      <w:lang w:val="hu-HU" w:eastAsia="hu-HU"/>
    </w:rPr>
  </w:style>
  <w:style w:type="paragraph" w:styleId="BodyText">
    <w:name w:val="Body Text"/>
    <w:basedOn w:val="Normal"/>
    <w:link w:val="BodyTextChar"/>
    <w:uiPriority w:val="99"/>
    <w:rsid w:val="00F81C88"/>
    <w:pPr>
      <w:spacing w:after="0" w:line="240" w:lineRule="auto"/>
      <w:ind w:right="567"/>
      <w:jc w:val="both"/>
    </w:pPr>
    <w:rPr>
      <w:rFonts w:ascii="Arial" w:hAnsi="Arial" w:cs="Arial"/>
      <w:sz w:val="24"/>
      <w:szCs w:val="24"/>
      <w:lang w:eastAsia="hu-HU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3B1B9E"/>
    <w:rPr>
      <w:rFonts w:ascii="Calibri" w:hAnsi="Calibri" w:cs="Calibri"/>
      <w:lang w:eastAsia="en-US"/>
    </w:rPr>
  </w:style>
  <w:style w:type="character" w:customStyle="1" w:styleId="ListParagraphChar">
    <w:name w:val="List Paragraph Char"/>
    <w:link w:val="Listaszerbekezds1"/>
    <w:uiPriority w:val="99"/>
    <w:locked/>
    <w:rsid w:val="00F81C88"/>
    <w:rPr>
      <w:rFonts w:ascii="Calibri" w:hAnsi="Calibri" w:cs="Calibri"/>
      <w:sz w:val="22"/>
      <w:szCs w:val="22"/>
      <w:lang w:val="hu-HU" w:eastAsia="en-US"/>
    </w:rPr>
  </w:style>
  <w:style w:type="paragraph" w:customStyle="1" w:styleId="Listaszerbekezds1">
    <w:name w:val="Listaszerű bekezdés1"/>
    <w:basedOn w:val="Normal"/>
    <w:link w:val="ListParagraphChar"/>
    <w:uiPriority w:val="99"/>
    <w:rsid w:val="00F81C88"/>
    <w:pPr>
      <w:spacing w:after="200" w:line="276" w:lineRule="auto"/>
      <w:ind w:left="720"/>
    </w:pPr>
  </w:style>
  <w:style w:type="paragraph" w:customStyle="1" w:styleId="cf0">
    <w:name w:val="cf0"/>
    <w:basedOn w:val="Normal"/>
    <w:uiPriority w:val="99"/>
    <w:rsid w:val="00F81C88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hu-HU"/>
    </w:rPr>
  </w:style>
  <w:style w:type="paragraph" w:customStyle="1" w:styleId="Nincstrkz1">
    <w:name w:val="Nincs térköz1"/>
    <w:uiPriority w:val="99"/>
    <w:rsid w:val="00F81C88"/>
    <w:rPr>
      <w:rFonts w:ascii="Calibri" w:hAnsi="Calibri" w:cs="Calibri"/>
      <w:lang w:eastAsia="en-US"/>
    </w:rPr>
  </w:style>
  <w:style w:type="paragraph" w:styleId="ListParagraph">
    <w:name w:val="List Paragraph"/>
    <w:basedOn w:val="Normal"/>
    <w:link w:val="ListParagraphChar1"/>
    <w:uiPriority w:val="99"/>
    <w:qFormat/>
    <w:rsid w:val="007A67A2"/>
    <w:pPr>
      <w:ind w:left="720"/>
    </w:pPr>
  </w:style>
  <w:style w:type="table" w:styleId="TableGrid">
    <w:name w:val="Table Grid"/>
    <w:basedOn w:val="TableNormal"/>
    <w:uiPriority w:val="99"/>
    <w:rsid w:val="00D30079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1">
    <w:name w:val="List Paragraph Char1"/>
    <w:link w:val="ListParagraph"/>
    <w:uiPriority w:val="99"/>
    <w:locked/>
    <w:rsid w:val="004A42E1"/>
    <w:rPr>
      <w:rFonts w:ascii="Calibri" w:hAnsi="Calibri" w:cs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503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03965"/>
    <w:rPr>
      <w:rFonts w:ascii="Calibri" w:hAnsi="Calibri" w:cs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503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03965"/>
    <w:rPr>
      <w:rFonts w:ascii="Calibri" w:hAnsi="Calibri" w:cs="Calibri"/>
      <w:sz w:val="22"/>
      <w:szCs w:val="22"/>
      <w:lang w:eastAsia="en-US"/>
    </w:rPr>
  </w:style>
  <w:style w:type="paragraph" w:customStyle="1" w:styleId="NincstrkzChar">
    <w:name w:val="Nincs térköz Char"/>
    <w:link w:val="NincstrkzCharChar"/>
    <w:uiPriority w:val="99"/>
    <w:rsid w:val="0042275A"/>
    <w:rPr>
      <w:rFonts w:ascii="Constantia" w:hAnsi="Constantia" w:cs="Constantia"/>
      <w:lang w:val="en-US" w:eastAsia="en-US"/>
    </w:rPr>
  </w:style>
  <w:style w:type="character" w:customStyle="1" w:styleId="NincstrkzCharChar">
    <w:name w:val="Nincs térköz Char Char"/>
    <w:basedOn w:val="DefaultParagraphFont"/>
    <w:link w:val="NincstrkzChar"/>
    <w:uiPriority w:val="99"/>
    <w:locked/>
    <w:rsid w:val="0042275A"/>
    <w:rPr>
      <w:rFonts w:ascii="Constantia" w:hAnsi="Constantia" w:cs="Constantia"/>
      <w:sz w:val="22"/>
      <w:szCs w:val="22"/>
      <w:lang w:val="en-US" w:eastAsia="en-US"/>
    </w:rPr>
  </w:style>
  <w:style w:type="paragraph" w:styleId="List3">
    <w:name w:val="List 3"/>
    <w:basedOn w:val="Normal"/>
    <w:uiPriority w:val="99"/>
    <w:rsid w:val="0042275A"/>
    <w:pPr>
      <w:ind w:left="849" w:hanging="283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26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16</Pages>
  <Words>3853</Words>
  <Characters>26591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IBRÁNY VÁROS ÖNKORMÁNYZAT KÉPVISELŐ-TESTÜLETE</dc:title>
  <dc:subject/>
  <dc:creator>Marika</dc:creator>
  <cp:keywords/>
  <dc:description/>
  <cp:lastModifiedBy>Marika</cp:lastModifiedBy>
  <cp:revision>2</cp:revision>
  <dcterms:created xsi:type="dcterms:W3CDTF">2017-10-26T12:52:00Z</dcterms:created>
  <dcterms:modified xsi:type="dcterms:W3CDTF">2017-10-26T12:52:00Z</dcterms:modified>
</cp:coreProperties>
</file>